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300D82F" w14:textId="1F66A1DE" w:rsidR="001F70AA" w:rsidRDefault="001F70AA" w:rsidP="00923301">
      <w:pPr>
        <w:spacing w:after="0"/>
        <w:contextualSpacing/>
        <w:jc w:val="center"/>
        <w:rPr>
          <w:b/>
          <w:sz w:val="28"/>
          <w:szCs w:val="28"/>
        </w:rPr>
      </w:pPr>
      <w:r>
        <w:rPr>
          <w:rFonts w:ascii="Calibri" w:hAnsi="Calibri"/>
          <w:noProof/>
          <w:color w:val="000000"/>
        </w:rPr>
        <w:drawing>
          <wp:anchor distT="0" distB="0" distL="114300" distR="114300" simplePos="0" relativeHeight="251658240" behindDoc="1" locked="0" layoutInCell="1" allowOverlap="1" wp14:anchorId="73DE9170" wp14:editId="22002E91">
            <wp:simplePos x="0" y="0"/>
            <wp:positionH relativeFrom="column">
              <wp:posOffset>-114300</wp:posOffset>
            </wp:positionH>
            <wp:positionV relativeFrom="paragraph">
              <wp:posOffset>0</wp:posOffset>
            </wp:positionV>
            <wp:extent cx="1935480" cy="1059815"/>
            <wp:effectExtent l="0" t="0" r="7620" b="6985"/>
            <wp:wrapTight wrapText="bothSides">
              <wp:wrapPolygon edited="0">
                <wp:start x="0" y="0"/>
                <wp:lineTo x="0" y="21354"/>
                <wp:lineTo x="21472" y="21354"/>
                <wp:lineTo x="21472" y="0"/>
                <wp:lineTo x="0" y="0"/>
              </wp:wrapPolygon>
            </wp:wrapTight>
            <wp:docPr id="1" name="Picture 1" descr="cid:3f7f1b83-344d-4bae-801c-685b91090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66312" descr="cid:3f7f1b83-344d-4bae-801c-685b91090223"/>
                    <pic:cNvPicPr>
                      <a:picLocks noChangeAspect="1" noChangeArrowheads="1"/>
                    </pic:cNvPicPr>
                  </pic:nvPicPr>
                  <pic:blipFill>
                    <a:blip r:embed="rId7" r:link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5480" cy="105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6DAA0C" w14:textId="0AC76B28" w:rsidR="00B5733C" w:rsidRPr="009532FB" w:rsidRDefault="00B5733C" w:rsidP="008F5D8D">
      <w:pPr>
        <w:spacing w:before="360" w:after="0"/>
        <w:contextualSpacing/>
        <w:jc w:val="center"/>
        <w:rPr>
          <w:b/>
          <w:sz w:val="28"/>
          <w:szCs w:val="28"/>
        </w:rPr>
      </w:pPr>
      <w:r w:rsidRPr="009532FB">
        <w:rPr>
          <w:b/>
          <w:sz w:val="28"/>
          <w:szCs w:val="28"/>
        </w:rPr>
        <w:t>IACTE / IATEPC</w:t>
      </w:r>
      <w:r w:rsidR="009532FB" w:rsidRPr="009532FB">
        <w:rPr>
          <w:b/>
          <w:sz w:val="28"/>
          <w:szCs w:val="28"/>
        </w:rPr>
        <w:t xml:space="preserve"> Spring 201</w:t>
      </w:r>
      <w:r w:rsidR="0016365D">
        <w:rPr>
          <w:b/>
          <w:sz w:val="28"/>
          <w:szCs w:val="28"/>
        </w:rPr>
        <w:t>8</w:t>
      </w:r>
      <w:r w:rsidRPr="009532FB">
        <w:rPr>
          <w:b/>
          <w:sz w:val="28"/>
          <w:szCs w:val="28"/>
        </w:rPr>
        <w:t xml:space="preserve"> Joint Conference</w:t>
      </w:r>
    </w:p>
    <w:p w14:paraId="5D217E9A" w14:textId="77777777" w:rsidR="00B5733C" w:rsidRPr="009532FB" w:rsidRDefault="00B5733C" w:rsidP="00923301">
      <w:pPr>
        <w:spacing w:after="0"/>
        <w:contextualSpacing/>
        <w:jc w:val="center"/>
        <w:rPr>
          <w:b/>
          <w:sz w:val="24"/>
          <w:szCs w:val="24"/>
        </w:rPr>
      </w:pPr>
      <w:r w:rsidRPr="009532FB">
        <w:rPr>
          <w:b/>
          <w:sz w:val="24"/>
          <w:szCs w:val="24"/>
        </w:rPr>
        <w:t>Registration Form</w:t>
      </w:r>
    </w:p>
    <w:p w14:paraId="3DF39D01" w14:textId="017C4B91" w:rsidR="00B5733C" w:rsidRDefault="009532FB" w:rsidP="00022926">
      <w:pPr>
        <w:spacing w:after="0"/>
        <w:contextualSpacing/>
        <w:jc w:val="center"/>
        <w:rPr>
          <w:b/>
        </w:rPr>
      </w:pPr>
      <w:r w:rsidRPr="009532FB">
        <w:rPr>
          <w:b/>
        </w:rPr>
        <w:t>Tuesday and Wednesday, April 1</w:t>
      </w:r>
      <w:r w:rsidR="0016365D">
        <w:rPr>
          <w:b/>
        </w:rPr>
        <w:t>7</w:t>
      </w:r>
      <w:r w:rsidRPr="009532FB">
        <w:rPr>
          <w:b/>
        </w:rPr>
        <w:t xml:space="preserve"> and 1</w:t>
      </w:r>
      <w:r w:rsidR="0016365D">
        <w:rPr>
          <w:b/>
        </w:rPr>
        <w:t>8</w:t>
      </w:r>
      <w:r w:rsidRPr="009532FB">
        <w:rPr>
          <w:b/>
        </w:rPr>
        <w:t>, 201</w:t>
      </w:r>
      <w:r w:rsidR="0016365D">
        <w:rPr>
          <w:b/>
        </w:rPr>
        <w:t>8</w:t>
      </w:r>
    </w:p>
    <w:p w14:paraId="4F8148EC" w14:textId="77777777" w:rsidR="001F70AA" w:rsidRDefault="001F70AA" w:rsidP="00022926">
      <w:pPr>
        <w:spacing w:after="0"/>
        <w:contextualSpacing/>
        <w:jc w:val="center"/>
        <w:rPr>
          <w:b/>
        </w:rPr>
      </w:pPr>
    </w:p>
    <w:p w14:paraId="3A85DB8F" w14:textId="77777777" w:rsidR="001F70AA" w:rsidRDefault="001F70AA" w:rsidP="001F70AA">
      <w:pPr>
        <w:spacing w:after="0"/>
        <w:contextualSpacing/>
        <w:rPr>
          <w:b/>
        </w:rPr>
      </w:pPr>
    </w:p>
    <w:p w14:paraId="4EEC1C77" w14:textId="2DD75FE0" w:rsidR="001F70AA" w:rsidRDefault="001F70AA" w:rsidP="001F70AA">
      <w:pPr>
        <w:spacing w:after="0"/>
        <w:contextualSpacing/>
        <w:rPr>
          <w:rStyle w:val="xbe"/>
          <w:rFonts w:ascii="Algerian" w:hAnsi="Algerian"/>
          <w:color w:val="943634" w:themeColor="accent2" w:themeShade="BF"/>
          <w:sz w:val="40"/>
          <w:szCs w:val="40"/>
        </w:rPr>
      </w:pPr>
      <w:r>
        <w:rPr>
          <w:b/>
        </w:rPr>
        <w:t>Conference and reception hosted at:</w:t>
      </w:r>
    </w:p>
    <w:p w14:paraId="258F0B40" w14:textId="1A01317B" w:rsidR="001F70AA" w:rsidRDefault="008B357F" w:rsidP="001F70AA">
      <w:pPr>
        <w:spacing w:after="0"/>
        <w:jc w:val="center"/>
        <w:rPr>
          <w:rStyle w:val="xbe"/>
          <w:rFonts w:ascii="Algerian" w:hAnsi="Algerian"/>
          <w:color w:val="943634" w:themeColor="accent2" w:themeShade="BF"/>
          <w:sz w:val="40"/>
          <w:szCs w:val="40"/>
        </w:rPr>
      </w:pPr>
      <w:r>
        <w:rPr>
          <w:noProof/>
        </w:rPr>
        <w:drawing>
          <wp:inline distT="0" distB="0" distL="0" distR="0" wp14:anchorId="3AD3EFAF" wp14:editId="0D4F04F7">
            <wp:extent cx="2115185" cy="624840"/>
            <wp:effectExtent l="0" t="0" r="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4872" t="15385" r="64487" b="69371"/>
                    <a:stretch/>
                  </pic:blipFill>
                  <pic:spPr bwMode="auto">
                    <a:xfrm>
                      <a:off x="0" y="0"/>
                      <a:ext cx="2125327" cy="6278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61C2F7" w14:textId="7C07421F" w:rsidR="0016365D" w:rsidRPr="006B50A2" w:rsidRDefault="0016365D" w:rsidP="001F70AA">
      <w:pPr>
        <w:spacing w:after="0"/>
        <w:jc w:val="center"/>
        <w:rPr>
          <w:rFonts w:ascii="Book Antiqua" w:hAnsi="Book Antiqua"/>
          <w:b/>
          <w:color w:val="547C5F"/>
          <w:sz w:val="40"/>
          <w:szCs w:val="40"/>
        </w:rPr>
      </w:pPr>
      <w:r w:rsidRPr="006B50A2">
        <w:rPr>
          <w:rStyle w:val="xbe"/>
          <w:rFonts w:ascii="Book Antiqua" w:hAnsi="Book Antiqua"/>
          <w:b/>
          <w:color w:val="547C5F"/>
        </w:rPr>
        <w:t xml:space="preserve">835 S 2nd St, Springfield, IL </w:t>
      </w:r>
      <w:proofErr w:type="gramStart"/>
      <w:r w:rsidRPr="006B50A2">
        <w:rPr>
          <w:rStyle w:val="xbe"/>
          <w:rFonts w:ascii="Book Antiqua" w:hAnsi="Book Antiqua"/>
          <w:b/>
          <w:color w:val="547C5F"/>
        </w:rPr>
        <w:t xml:space="preserve">62704 </w:t>
      </w:r>
      <w:r w:rsidR="008B357F" w:rsidRPr="006B50A2">
        <w:rPr>
          <w:rStyle w:val="xbe"/>
          <w:rFonts w:ascii="Book Antiqua" w:hAnsi="Book Antiqua"/>
          <w:b/>
          <w:color w:val="547C5F"/>
        </w:rPr>
        <w:t xml:space="preserve"> -</w:t>
      </w:r>
      <w:proofErr w:type="gramEnd"/>
      <w:r w:rsidR="008B357F" w:rsidRPr="006B50A2">
        <w:rPr>
          <w:rStyle w:val="xbe"/>
          <w:rFonts w:ascii="Book Antiqua" w:hAnsi="Book Antiqua"/>
          <w:b/>
          <w:color w:val="547C5F"/>
        </w:rPr>
        <w:t xml:space="preserve">  </w:t>
      </w:r>
      <w:hyperlink r:id="rId10" w:history="1">
        <w:r w:rsidRPr="006B50A2">
          <w:rPr>
            <w:rStyle w:val="Hyperlink"/>
            <w:rFonts w:ascii="Book Antiqua" w:hAnsi="Book Antiqua"/>
            <w:b/>
            <w:color w:val="547C5F"/>
            <w:u w:val="none"/>
          </w:rPr>
          <w:t>Phone</w:t>
        </w:r>
      </w:hyperlink>
      <w:r w:rsidRPr="006B50A2">
        <w:rPr>
          <w:rStyle w:val="xdb"/>
          <w:rFonts w:ascii="Book Antiqua" w:hAnsi="Book Antiqua"/>
          <w:b/>
          <w:color w:val="547C5F"/>
        </w:rPr>
        <w:t xml:space="preserve">: </w:t>
      </w:r>
      <w:hyperlink r:id="rId11" w:tooltip="Call via Hangouts" w:history="1">
        <w:r w:rsidRPr="006B50A2">
          <w:rPr>
            <w:rStyle w:val="Hyperlink"/>
            <w:rFonts w:ascii="Book Antiqua" w:hAnsi="Book Antiqua"/>
            <w:b/>
            <w:color w:val="547C5F"/>
            <w:u w:val="none"/>
          </w:rPr>
          <w:t>(217) 523-4466</w:t>
        </w:r>
      </w:hyperlink>
    </w:p>
    <w:p w14:paraId="2100AE14" w14:textId="77777777" w:rsidR="0016365D" w:rsidRDefault="0016365D" w:rsidP="00B5733C">
      <w:pPr>
        <w:spacing w:after="0"/>
      </w:pPr>
    </w:p>
    <w:p w14:paraId="63701147" w14:textId="77777777" w:rsidR="001F70AA" w:rsidRPr="001F70AA" w:rsidRDefault="001F70AA" w:rsidP="001F70AA">
      <w:pPr>
        <w:spacing w:after="0" w:line="240" w:lineRule="auto"/>
      </w:pPr>
      <w:r w:rsidRPr="001F70AA">
        <w:t>Please make checks payable to</w:t>
      </w:r>
      <w:r w:rsidRPr="001F70AA">
        <w:rPr>
          <w:b/>
        </w:rPr>
        <w:t xml:space="preserve"> IACTE</w:t>
      </w:r>
      <w:r w:rsidRPr="001F70AA">
        <w:t xml:space="preserve"> </w:t>
      </w:r>
    </w:p>
    <w:p w14:paraId="45FEDFA1" w14:textId="5D53AFCD" w:rsidR="001F70AA" w:rsidRPr="001F70AA" w:rsidRDefault="001F70AA" w:rsidP="001F70AA">
      <w:pPr>
        <w:spacing w:after="0" w:line="240" w:lineRule="auto"/>
      </w:pPr>
      <w:r w:rsidRPr="001F70AA">
        <w:t xml:space="preserve">Once complete, </w:t>
      </w:r>
      <w:r w:rsidRPr="001F70AA">
        <w:rPr>
          <w:b/>
        </w:rPr>
        <w:t>please mail this form and your check to:</w:t>
      </w:r>
      <w:r w:rsidRPr="001F70AA">
        <w:tab/>
      </w:r>
    </w:p>
    <w:p w14:paraId="5DD5F4EF" w14:textId="77777777" w:rsidR="001F70AA" w:rsidRPr="001F70AA" w:rsidRDefault="001F70AA" w:rsidP="001F70AA">
      <w:pPr>
        <w:spacing w:after="0" w:line="240" w:lineRule="auto"/>
      </w:pPr>
      <w:r w:rsidRPr="001F70AA">
        <w:tab/>
      </w:r>
      <w:r w:rsidRPr="001F70AA">
        <w:tab/>
      </w:r>
      <w:r w:rsidRPr="001F70AA">
        <w:tab/>
      </w:r>
    </w:p>
    <w:p w14:paraId="74225FAB" w14:textId="77777777" w:rsidR="001F70AA" w:rsidRPr="001F70AA" w:rsidRDefault="001F70AA" w:rsidP="001F70AA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color w:val="333333"/>
          <w:sz w:val="20"/>
          <w:szCs w:val="20"/>
        </w:rPr>
      </w:pPr>
      <w:r w:rsidRPr="001F70AA">
        <w:rPr>
          <w:rFonts w:ascii="Arial" w:hAnsi="Arial" w:cs="Arial"/>
          <w:b/>
          <w:color w:val="333333"/>
          <w:sz w:val="20"/>
          <w:szCs w:val="20"/>
        </w:rPr>
        <w:t>Kelly Brown, IACTE Treasurer</w:t>
      </w:r>
    </w:p>
    <w:p w14:paraId="65BD2412" w14:textId="77777777" w:rsidR="001F70AA" w:rsidRPr="001F70AA" w:rsidRDefault="001F70AA" w:rsidP="001F70AA">
      <w:pPr>
        <w:pStyle w:val="NormalWeb"/>
        <w:spacing w:before="0" w:beforeAutospacing="0" w:after="0" w:afterAutospacing="0"/>
        <w:jc w:val="center"/>
        <w:rPr>
          <w:rFonts w:ascii="Arial" w:hAnsi="Arial" w:cs="Arial"/>
          <w:color w:val="333333"/>
          <w:sz w:val="20"/>
          <w:szCs w:val="20"/>
        </w:rPr>
      </w:pPr>
      <w:r w:rsidRPr="001F70AA">
        <w:rPr>
          <w:rFonts w:ascii="Arial" w:hAnsi="Arial" w:cs="Arial"/>
          <w:color w:val="333333"/>
          <w:sz w:val="20"/>
          <w:szCs w:val="20"/>
        </w:rPr>
        <w:t>Olivet Nazarene University</w:t>
      </w:r>
    </w:p>
    <w:p w14:paraId="241DB79C" w14:textId="77777777" w:rsidR="001F70AA" w:rsidRPr="001F70AA" w:rsidRDefault="001F70AA" w:rsidP="001F70AA">
      <w:pPr>
        <w:pStyle w:val="NormalWeb"/>
        <w:spacing w:before="0" w:beforeAutospacing="0" w:after="0" w:afterAutospacing="0"/>
        <w:jc w:val="center"/>
        <w:rPr>
          <w:rFonts w:ascii="Arial" w:hAnsi="Arial" w:cs="Arial"/>
          <w:color w:val="333333"/>
          <w:sz w:val="20"/>
          <w:szCs w:val="20"/>
        </w:rPr>
      </w:pPr>
      <w:r w:rsidRPr="001F70AA">
        <w:rPr>
          <w:rFonts w:ascii="Arial" w:hAnsi="Arial" w:cs="Arial"/>
          <w:color w:val="333333"/>
          <w:sz w:val="20"/>
          <w:szCs w:val="20"/>
        </w:rPr>
        <w:t>School of Education 6043</w:t>
      </w:r>
    </w:p>
    <w:p w14:paraId="231992D2" w14:textId="77777777" w:rsidR="001F70AA" w:rsidRPr="001F70AA" w:rsidRDefault="001F70AA" w:rsidP="001F70AA">
      <w:pPr>
        <w:pStyle w:val="NormalWeb"/>
        <w:spacing w:before="0" w:beforeAutospacing="0" w:after="0" w:afterAutospacing="0"/>
        <w:jc w:val="center"/>
        <w:rPr>
          <w:rFonts w:ascii="Arial" w:hAnsi="Arial" w:cs="Arial"/>
          <w:color w:val="333333"/>
          <w:sz w:val="20"/>
          <w:szCs w:val="20"/>
        </w:rPr>
      </w:pPr>
      <w:r w:rsidRPr="001F70AA">
        <w:rPr>
          <w:rFonts w:ascii="Arial" w:hAnsi="Arial" w:cs="Arial"/>
          <w:color w:val="333333"/>
          <w:sz w:val="20"/>
          <w:szCs w:val="20"/>
        </w:rPr>
        <w:t>One University Avenue</w:t>
      </w:r>
    </w:p>
    <w:p w14:paraId="27225024" w14:textId="77777777" w:rsidR="001F70AA" w:rsidRDefault="001F70AA" w:rsidP="001F70AA">
      <w:pPr>
        <w:pStyle w:val="NormalWeb"/>
        <w:spacing w:before="0" w:beforeAutospacing="0" w:after="0" w:afterAutospacing="0"/>
        <w:jc w:val="center"/>
        <w:rPr>
          <w:rFonts w:ascii="Arial" w:hAnsi="Arial" w:cs="Arial"/>
          <w:color w:val="333333"/>
          <w:sz w:val="20"/>
          <w:szCs w:val="20"/>
        </w:rPr>
      </w:pPr>
      <w:r w:rsidRPr="001F70AA">
        <w:rPr>
          <w:rFonts w:ascii="Arial" w:hAnsi="Arial" w:cs="Arial"/>
          <w:color w:val="333333"/>
          <w:sz w:val="20"/>
          <w:szCs w:val="20"/>
        </w:rPr>
        <w:t>Bourbonnais, IL 60914</w:t>
      </w:r>
    </w:p>
    <w:p w14:paraId="46152DCD" w14:textId="77777777" w:rsidR="009532FB" w:rsidRDefault="009532FB" w:rsidP="00051521">
      <w:pPr>
        <w:spacing w:after="0"/>
        <w:rPr>
          <w:b/>
        </w:rPr>
      </w:pPr>
    </w:p>
    <w:p w14:paraId="6E740F45" w14:textId="005340EB" w:rsidR="00051521" w:rsidRPr="00051521" w:rsidRDefault="00051521" w:rsidP="00051521">
      <w:pPr>
        <w:spacing w:after="0"/>
      </w:pPr>
      <w:r w:rsidRPr="001843BD">
        <w:rPr>
          <w:b/>
        </w:rPr>
        <w:t>Registration Fees:</w:t>
      </w:r>
      <w:r>
        <w:t xml:space="preserve"> </w:t>
      </w:r>
      <w:r>
        <w:tab/>
      </w:r>
      <w:r w:rsidR="00A157C9">
        <w:t>Conference and R</w:t>
      </w:r>
      <w:r w:rsidRPr="00051521">
        <w:t>eception</w:t>
      </w:r>
      <w:r w:rsidR="00A157C9">
        <w:tab/>
        <w:t>$</w:t>
      </w:r>
      <w:r w:rsidR="0016365D">
        <w:t>7</w:t>
      </w:r>
      <w:r w:rsidR="00A157C9">
        <w:t>5.00</w:t>
      </w:r>
      <w:r w:rsidR="001843BD">
        <w:t xml:space="preserve"> </w:t>
      </w:r>
    </w:p>
    <w:p w14:paraId="0511A829" w14:textId="6DC9009B" w:rsidR="00B5733C" w:rsidRDefault="00051521" w:rsidP="00B5733C">
      <w:pPr>
        <w:spacing w:after="0"/>
      </w:pPr>
      <w:r>
        <w:tab/>
      </w:r>
      <w:r>
        <w:tab/>
      </w:r>
      <w:r>
        <w:tab/>
      </w:r>
      <w:r w:rsidR="00A157C9">
        <w:t>R</w:t>
      </w:r>
      <w:r w:rsidRPr="00051521">
        <w:t>eception only</w:t>
      </w:r>
      <w:r w:rsidR="00B5733C">
        <w:t xml:space="preserve"> </w:t>
      </w:r>
      <w:r w:rsidR="00A157C9">
        <w:tab/>
      </w:r>
      <w:r w:rsidR="00A157C9">
        <w:tab/>
      </w:r>
      <w:r w:rsidR="00A157C9">
        <w:tab/>
        <w:t>$</w:t>
      </w:r>
      <w:r w:rsidR="0016365D">
        <w:t>35</w:t>
      </w:r>
      <w:r w:rsidR="00A157C9">
        <w:t>.00</w:t>
      </w:r>
    </w:p>
    <w:p w14:paraId="1CB407D7" w14:textId="419D7A41" w:rsidR="009532FB" w:rsidRDefault="009532FB" w:rsidP="00B5733C">
      <w:pPr>
        <w:spacing w:after="0"/>
      </w:pPr>
      <w:r w:rsidRPr="00D967F9">
        <w:rPr>
          <w:b/>
        </w:rPr>
        <w:t>IMPORTANT:</w:t>
      </w:r>
    </w:p>
    <w:p w14:paraId="67DF50E8" w14:textId="532EB63E" w:rsidR="009532FB" w:rsidRPr="001F70AA" w:rsidRDefault="001843BD" w:rsidP="001F70AA">
      <w:pPr>
        <w:spacing w:after="0"/>
        <w:rPr>
          <w:b/>
          <w:u w:val="single"/>
        </w:rPr>
      </w:pPr>
      <w:r>
        <w:t xml:space="preserve">Conference registration must be </w:t>
      </w:r>
      <w:r w:rsidRPr="001F70AA">
        <w:rPr>
          <w:b/>
          <w:u w:val="single"/>
        </w:rPr>
        <w:t>received</w:t>
      </w:r>
      <w:r w:rsidR="00B5733C" w:rsidRPr="001F70AA">
        <w:rPr>
          <w:b/>
          <w:u w:val="single"/>
        </w:rPr>
        <w:t xml:space="preserve"> by </w:t>
      </w:r>
      <w:r w:rsidR="009532FB" w:rsidRPr="001F70AA">
        <w:rPr>
          <w:b/>
          <w:u w:val="single"/>
        </w:rPr>
        <w:t>April 4, 201</w:t>
      </w:r>
      <w:r w:rsidR="0016365D" w:rsidRPr="001F70AA">
        <w:rPr>
          <w:b/>
          <w:u w:val="single"/>
        </w:rPr>
        <w:t>8</w:t>
      </w:r>
      <w:r w:rsidR="00B5733C" w:rsidRPr="001F70AA">
        <w:rPr>
          <w:b/>
          <w:u w:val="single"/>
        </w:rPr>
        <w:t>.</w:t>
      </w:r>
      <w:r w:rsidR="009532FB" w:rsidRPr="001F70AA">
        <w:rPr>
          <w:b/>
          <w:u w:val="single"/>
        </w:rPr>
        <w:t xml:space="preserve">  </w:t>
      </w:r>
      <w:r w:rsidR="00B77602">
        <w:rPr>
          <w:b/>
          <w:u w:val="single"/>
        </w:rPr>
        <w:t>Registration at the door is not available</w:t>
      </w:r>
    </w:p>
    <w:p w14:paraId="77F14AED" w14:textId="77777777" w:rsidR="00D967F9" w:rsidRDefault="00D967F9" w:rsidP="00B5733C">
      <w:pPr>
        <w:spacing w:after="0"/>
        <w:rPr>
          <w:b/>
        </w:rPr>
      </w:pPr>
    </w:p>
    <w:p w14:paraId="36487F94" w14:textId="11F9382C" w:rsidR="00D967F9" w:rsidRDefault="00D967F9" w:rsidP="00B5733C">
      <w:pPr>
        <w:spacing w:after="0"/>
      </w:pPr>
      <w:r w:rsidRPr="00D967F9">
        <w:rPr>
          <w:b/>
        </w:rPr>
        <w:t>College/Univers</w:t>
      </w:r>
      <w:bookmarkStart w:id="0" w:name="_GoBack"/>
      <w:bookmarkEnd w:id="0"/>
      <w:r w:rsidRPr="00D967F9">
        <w:rPr>
          <w:b/>
        </w:rPr>
        <w:t>ity:</w:t>
      </w:r>
      <w:r>
        <w:t xml:space="preserve"> ______________________________________________________________ </w:t>
      </w:r>
    </w:p>
    <w:p w14:paraId="0FFA4E93" w14:textId="77777777" w:rsidR="007B20EA" w:rsidRDefault="007B20EA" w:rsidP="00B5733C">
      <w:pPr>
        <w:spacing w:after="0"/>
      </w:pPr>
    </w:p>
    <w:p w14:paraId="16532583" w14:textId="0D6A69A8" w:rsidR="00D967F9" w:rsidRPr="00051521" w:rsidRDefault="00D967F9" w:rsidP="00B5733C">
      <w:pPr>
        <w:spacing w:after="0"/>
        <w:rPr>
          <w:u w:val="single"/>
        </w:rPr>
      </w:pPr>
      <w:r>
        <w:t>List names and e-mail</w:t>
      </w:r>
      <w:r w:rsidR="00D82528">
        <w:t xml:space="preserve"> addresses of registrants below. S</w:t>
      </w:r>
      <w:r w:rsidR="00A157C9">
        <w:t xml:space="preserve">elect </w:t>
      </w:r>
      <w:r w:rsidR="00A157C9" w:rsidRPr="00D82528">
        <w:rPr>
          <w:b/>
          <w:u w:val="single"/>
        </w:rPr>
        <w:t>one type of registration</w:t>
      </w:r>
      <w:r w:rsidR="00A157C9">
        <w:t xml:space="preserve"> for each registrant </w:t>
      </w:r>
      <w:r>
        <w:t>(</w:t>
      </w:r>
      <w:r w:rsidRPr="00D967F9">
        <w:rPr>
          <w:b/>
        </w:rPr>
        <w:t>please print clearly</w:t>
      </w:r>
      <w:r>
        <w:t xml:space="preserve">).  </w:t>
      </w:r>
    </w:p>
    <w:tbl>
      <w:tblPr>
        <w:tblStyle w:val="TableGrid"/>
        <w:tblW w:w="1062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3240"/>
        <w:gridCol w:w="3240"/>
        <w:gridCol w:w="1350"/>
        <w:gridCol w:w="1440"/>
        <w:gridCol w:w="1350"/>
      </w:tblGrid>
      <w:tr w:rsidR="007B20EA" w14:paraId="5F689FAC" w14:textId="77777777" w:rsidTr="007B20EA">
        <w:tc>
          <w:tcPr>
            <w:tcW w:w="3240" w:type="dxa"/>
            <w:vAlign w:val="center"/>
          </w:tcPr>
          <w:p w14:paraId="3DACDD24" w14:textId="78444649" w:rsidR="007B20EA" w:rsidRPr="001843BD" w:rsidRDefault="007B20EA" w:rsidP="007B20EA">
            <w:pPr>
              <w:jc w:val="center"/>
              <w:rPr>
                <w:b/>
              </w:rPr>
            </w:pPr>
          </w:p>
          <w:p w14:paraId="6031A5E9" w14:textId="4BC2669F" w:rsidR="007B20EA" w:rsidRPr="001843BD" w:rsidRDefault="007B20EA" w:rsidP="007B20EA">
            <w:pPr>
              <w:jc w:val="center"/>
              <w:rPr>
                <w:b/>
              </w:rPr>
            </w:pPr>
            <w:r w:rsidRPr="001843BD">
              <w:rPr>
                <w:b/>
              </w:rPr>
              <w:t>Name</w:t>
            </w:r>
          </w:p>
        </w:tc>
        <w:tc>
          <w:tcPr>
            <w:tcW w:w="3240" w:type="dxa"/>
            <w:vAlign w:val="center"/>
          </w:tcPr>
          <w:p w14:paraId="2BAC7DF4" w14:textId="77777777" w:rsidR="007B20EA" w:rsidRPr="001843BD" w:rsidRDefault="007B20EA" w:rsidP="007B20EA">
            <w:pPr>
              <w:jc w:val="center"/>
              <w:rPr>
                <w:b/>
              </w:rPr>
            </w:pPr>
          </w:p>
          <w:p w14:paraId="6BB6D1E1" w14:textId="7BE7B321" w:rsidR="007B20EA" w:rsidRPr="001843BD" w:rsidRDefault="007B20EA" w:rsidP="007B20EA">
            <w:pPr>
              <w:jc w:val="center"/>
              <w:rPr>
                <w:b/>
              </w:rPr>
            </w:pPr>
            <w:r w:rsidRPr="001843BD">
              <w:rPr>
                <w:b/>
              </w:rPr>
              <w:t>Email</w:t>
            </w:r>
          </w:p>
        </w:tc>
        <w:tc>
          <w:tcPr>
            <w:tcW w:w="1350" w:type="dxa"/>
            <w:vAlign w:val="center"/>
          </w:tcPr>
          <w:p w14:paraId="27DF4385" w14:textId="19F6FBA2" w:rsidR="007B20EA" w:rsidRPr="001843BD" w:rsidRDefault="007B20EA" w:rsidP="007B20EA">
            <w:pPr>
              <w:jc w:val="center"/>
              <w:rPr>
                <w:b/>
              </w:rPr>
            </w:pPr>
            <w:r>
              <w:rPr>
                <w:b/>
              </w:rPr>
              <w:t>Dietary Restrictions</w:t>
            </w:r>
          </w:p>
        </w:tc>
        <w:tc>
          <w:tcPr>
            <w:tcW w:w="1440" w:type="dxa"/>
            <w:vAlign w:val="center"/>
          </w:tcPr>
          <w:p w14:paraId="5F9E96B4" w14:textId="52A53B42" w:rsidR="007B20EA" w:rsidRPr="001843BD" w:rsidRDefault="007B20EA" w:rsidP="007B20EA">
            <w:pPr>
              <w:jc w:val="center"/>
              <w:rPr>
                <w:b/>
              </w:rPr>
            </w:pPr>
            <w:r w:rsidRPr="001843BD">
              <w:rPr>
                <w:b/>
              </w:rPr>
              <w:t xml:space="preserve">Conference </w:t>
            </w:r>
            <w:r>
              <w:rPr>
                <w:b/>
              </w:rPr>
              <w:t>&amp;</w:t>
            </w:r>
            <w:r w:rsidRPr="001843BD">
              <w:rPr>
                <w:b/>
              </w:rPr>
              <w:t xml:space="preserve"> Reception ($</w:t>
            </w:r>
            <w:r>
              <w:rPr>
                <w:b/>
              </w:rPr>
              <w:t>7</w:t>
            </w:r>
            <w:r w:rsidRPr="001843BD">
              <w:rPr>
                <w:b/>
              </w:rPr>
              <w:t>5.00)</w:t>
            </w:r>
          </w:p>
        </w:tc>
        <w:tc>
          <w:tcPr>
            <w:tcW w:w="1350" w:type="dxa"/>
            <w:vAlign w:val="center"/>
          </w:tcPr>
          <w:p w14:paraId="108A5A3F" w14:textId="6E496025" w:rsidR="007B20EA" w:rsidRDefault="007B20EA" w:rsidP="007B20EA">
            <w:pPr>
              <w:jc w:val="center"/>
              <w:rPr>
                <w:b/>
              </w:rPr>
            </w:pPr>
            <w:r w:rsidRPr="001843BD">
              <w:rPr>
                <w:b/>
              </w:rPr>
              <w:t>R</w:t>
            </w:r>
            <w:r>
              <w:rPr>
                <w:b/>
              </w:rPr>
              <w:t>eception Only</w:t>
            </w:r>
          </w:p>
          <w:p w14:paraId="75B943BD" w14:textId="26B4E3C7" w:rsidR="007B20EA" w:rsidRPr="001843BD" w:rsidRDefault="007B20EA" w:rsidP="007B20EA">
            <w:pPr>
              <w:jc w:val="center"/>
              <w:rPr>
                <w:b/>
              </w:rPr>
            </w:pPr>
            <w:r>
              <w:rPr>
                <w:b/>
              </w:rPr>
              <w:t>($35</w:t>
            </w:r>
            <w:r w:rsidRPr="001843BD">
              <w:rPr>
                <w:b/>
              </w:rPr>
              <w:t>.00)</w:t>
            </w:r>
          </w:p>
        </w:tc>
      </w:tr>
      <w:tr w:rsidR="007B20EA" w14:paraId="30D474DD" w14:textId="65E3405A" w:rsidTr="007B20EA">
        <w:trPr>
          <w:trHeight w:val="485"/>
        </w:trPr>
        <w:tc>
          <w:tcPr>
            <w:tcW w:w="3240" w:type="dxa"/>
            <w:vAlign w:val="center"/>
          </w:tcPr>
          <w:p w14:paraId="4091DAD7" w14:textId="77777777" w:rsidR="007B20EA" w:rsidRPr="007B20EA" w:rsidRDefault="007B20EA" w:rsidP="007B20EA">
            <w:pPr>
              <w:rPr>
                <w:rFonts w:ascii="Arial Narrow" w:hAnsi="Arial Narrow"/>
              </w:rPr>
            </w:pPr>
          </w:p>
        </w:tc>
        <w:tc>
          <w:tcPr>
            <w:tcW w:w="3240" w:type="dxa"/>
            <w:vAlign w:val="center"/>
          </w:tcPr>
          <w:p w14:paraId="36853F26" w14:textId="77777777" w:rsidR="007B20EA" w:rsidRPr="007B20EA" w:rsidRDefault="007B20EA" w:rsidP="007B20EA">
            <w:pPr>
              <w:rPr>
                <w:rFonts w:ascii="Arial Narrow" w:hAnsi="Arial Narrow"/>
              </w:rPr>
            </w:pPr>
          </w:p>
        </w:tc>
        <w:tc>
          <w:tcPr>
            <w:tcW w:w="1350" w:type="dxa"/>
            <w:vAlign w:val="center"/>
          </w:tcPr>
          <w:p w14:paraId="726B5ED7" w14:textId="77777777" w:rsidR="007B20EA" w:rsidRPr="007B20EA" w:rsidRDefault="007B20EA" w:rsidP="007B20EA">
            <w:pPr>
              <w:rPr>
                <w:rFonts w:ascii="Arial Narrow" w:hAnsi="Arial Narrow"/>
              </w:rPr>
            </w:pPr>
          </w:p>
        </w:tc>
        <w:tc>
          <w:tcPr>
            <w:tcW w:w="1440" w:type="dxa"/>
            <w:vAlign w:val="center"/>
          </w:tcPr>
          <w:p w14:paraId="7917BE1B" w14:textId="3B2E186A" w:rsidR="007B20EA" w:rsidRPr="007B20EA" w:rsidRDefault="007B20EA" w:rsidP="007B20EA">
            <w:pPr>
              <w:rPr>
                <w:rFonts w:ascii="Arial Narrow" w:hAnsi="Arial Narrow"/>
              </w:rPr>
            </w:pPr>
          </w:p>
        </w:tc>
        <w:tc>
          <w:tcPr>
            <w:tcW w:w="1350" w:type="dxa"/>
            <w:vAlign w:val="center"/>
          </w:tcPr>
          <w:p w14:paraId="5A28B93A" w14:textId="77777777" w:rsidR="007B20EA" w:rsidRPr="007B20EA" w:rsidRDefault="007B20EA" w:rsidP="007B20EA">
            <w:pPr>
              <w:rPr>
                <w:rFonts w:ascii="Arial Narrow" w:hAnsi="Arial Narrow"/>
              </w:rPr>
            </w:pPr>
          </w:p>
        </w:tc>
      </w:tr>
      <w:tr w:rsidR="007B20EA" w14:paraId="3B8CDA08" w14:textId="6756BB90" w:rsidTr="007B20EA">
        <w:trPr>
          <w:trHeight w:val="530"/>
        </w:trPr>
        <w:tc>
          <w:tcPr>
            <w:tcW w:w="3240" w:type="dxa"/>
            <w:vAlign w:val="center"/>
          </w:tcPr>
          <w:p w14:paraId="093E925A" w14:textId="77777777" w:rsidR="007B20EA" w:rsidRPr="007B20EA" w:rsidRDefault="007B20EA" w:rsidP="007B20EA">
            <w:pPr>
              <w:rPr>
                <w:rFonts w:ascii="Arial Narrow" w:hAnsi="Arial Narrow"/>
              </w:rPr>
            </w:pPr>
          </w:p>
        </w:tc>
        <w:tc>
          <w:tcPr>
            <w:tcW w:w="3240" w:type="dxa"/>
            <w:vAlign w:val="center"/>
          </w:tcPr>
          <w:p w14:paraId="40814DA7" w14:textId="77777777" w:rsidR="007B20EA" w:rsidRPr="007B20EA" w:rsidRDefault="007B20EA" w:rsidP="007B20EA">
            <w:pPr>
              <w:rPr>
                <w:rFonts w:ascii="Arial Narrow" w:hAnsi="Arial Narrow"/>
              </w:rPr>
            </w:pPr>
          </w:p>
        </w:tc>
        <w:tc>
          <w:tcPr>
            <w:tcW w:w="1350" w:type="dxa"/>
            <w:vAlign w:val="center"/>
          </w:tcPr>
          <w:p w14:paraId="6B8EE534" w14:textId="77777777" w:rsidR="007B20EA" w:rsidRPr="007B20EA" w:rsidRDefault="007B20EA" w:rsidP="007B20EA">
            <w:pPr>
              <w:rPr>
                <w:rFonts w:ascii="Arial Narrow" w:hAnsi="Arial Narrow"/>
              </w:rPr>
            </w:pPr>
          </w:p>
        </w:tc>
        <w:tc>
          <w:tcPr>
            <w:tcW w:w="1440" w:type="dxa"/>
            <w:vAlign w:val="center"/>
          </w:tcPr>
          <w:p w14:paraId="548C334A" w14:textId="1C22511F" w:rsidR="007B20EA" w:rsidRPr="007B20EA" w:rsidRDefault="007B20EA" w:rsidP="007B20EA">
            <w:pPr>
              <w:rPr>
                <w:rFonts w:ascii="Arial Narrow" w:hAnsi="Arial Narrow"/>
              </w:rPr>
            </w:pPr>
          </w:p>
        </w:tc>
        <w:tc>
          <w:tcPr>
            <w:tcW w:w="1350" w:type="dxa"/>
            <w:vAlign w:val="center"/>
          </w:tcPr>
          <w:p w14:paraId="056666D2" w14:textId="77777777" w:rsidR="007B20EA" w:rsidRPr="007B20EA" w:rsidRDefault="007B20EA" w:rsidP="007B20EA">
            <w:pPr>
              <w:rPr>
                <w:rFonts w:ascii="Arial Narrow" w:hAnsi="Arial Narrow"/>
              </w:rPr>
            </w:pPr>
          </w:p>
        </w:tc>
      </w:tr>
      <w:tr w:rsidR="007B20EA" w14:paraId="397B136A" w14:textId="44834228" w:rsidTr="007B20EA">
        <w:trPr>
          <w:trHeight w:val="530"/>
        </w:trPr>
        <w:tc>
          <w:tcPr>
            <w:tcW w:w="3240" w:type="dxa"/>
            <w:vAlign w:val="center"/>
          </w:tcPr>
          <w:p w14:paraId="69EB332D" w14:textId="77777777" w:rsidR="007B20EA" w:rsidRPr="007B20EA" w:rsidRDefault="007B20EA" w:rsidP="007B20EA">
            <w:pPr>
              <w:rPr>
                <w:rFonts w:ascii="Arial Narrow" w:hAnsi="Arial Narrow"/>
              </w:rPr>
            </w:pPr>
          </w:p>
        </w:tc>
        <w:tc>
          <w:tcPr>
            <w:tcW w:w="3240" w:type="dxa"/>
            <w:vAlign w:val="center"/>
          </w:tcPr>
          <w:p w14:paraId="7F173C8E" w14:textId="77777777" w:rsidR="007B20EA" w:rsidRPr="007B20EA" w:rsidRDefault="007B20EA" w:rsidP="007B20EA">
            <w:pPr>
              <w:rPr>
                <w:rFonts w:ascii="Arial Narrow" w:hAnsi="Arial Narrow"/>
              </w:rPr>
            </w:pPr>
          </w:p>
        </w:tc>
        <w:tc>
          <w:tcPr>
            <w:tcW w:w="1350" w:type="dxa"/>
            <w:vAlign w:val="center"/>
          </w:tcPr>
          <w:p w14:paraId="5573117F" w14:textId="77777777" w:rsidR="007B20EA" w:rsidRPr="007B20EA" w:rsidRDefault="007B20EA" w:rsidP="007B20EA">
            <w:pPr>
              <w:rPr>
                <w:rFonts w:ascii="Arial Narrow" w:hAnsi="Arial Narrow"/>
              </w:rPr>
            </w:pPr>
          </w:p>
        </w:tc>
        <w:tc>
          <w:tcPr>
            <w:tcW w:w="1440" w:type="dxa"/>
            <w:vAlign w:val="center"/>
          </w:tcPr>
          <w:p w14:paraId="6FC2F68F" w14:textId="63FBFF03" w:rsidR="007B20EA" w:rsidRPr="007B20EA" w:rsidRDefault="007B20EA" w:rsidP="007B20EA">
            <w:pPr>
              <w:rPr>
                <w:rFonts w:ascii="Arial Narrow" w:hAnsi="Arial Narrow"/>
              </w:rPr>
            </w:pPr>
          </w:p>
        </w:tc>
        <w:tc>
          <w:tcPr>
            <w:tcW w:w="1350" w:type="dxa"/>
            <w:vAlign w:val="center"/>
          </w:tcPr>
          <w:p w14:paraId="7A8DD763" w14:textId="77777777" w:rsidR="007B20EA" w:rsidRPr="007B20EA" w:rsidRDefault="007B20EA" w:rsidP="007B20EA">
            <w:pPr>
              <w:rPr>
                <w:rFonts w:ascii="Arial Narrow" w:hAnsi="Arial Narrow"/>
              </w:rPr>
            </w:pPr>
          </w:p>
        </w:tc>
      </w:tr>
    </w:tbl>
    <w:p w14:paraId="41A49EDA" w14:textId="77777777" w:rsidR="00244342" w:rsidRDefault="00244342" w:rsidP="00B5733C">
      <w:pPr>
        <w:spacing w:after="0"/>
      </w:pPr>
    </w:p>
    <w:p w14:paraId="5763FF38" w14:textId="69824A8A" w:rsidR="00923301" w:rsidRPr="00346F84" w:rsidRDefault="001F70AA" w:rsidP="0016365D">
      <w:pPr>
        <w:spacing w:after="0" w:line="240" w:lineRule="auto"/>
        <w:ind w:left="6480"/>
        <w:contextualSpacing/>
      </w:pPr>
      <w:r>
        <w:rPr>
          <w:b/>
        </w:rPr>
        <w:t xml:space="preserve">       </w:t>
      </w:r>
      <w:r w:rsidR="00244342" w:rsidRPr="00244342">
        <w:rPr>
          <w:b/>
        </w:rPr>
        <w:t>Total enclosed:</w:t>
      </w:r>
      <w:r w:rsidR="00244342">
        <w:t xml:space="preserve"> __________   </w:t>
      </w:r>
    </w:p>
    <w:p w14:paraId="49FF42AB" w14:textId="37401134" w:rsidR="009E39F3" w:rsidRPr="009532FB" w:rsidRDefault="00923301" w:rsidP="00B5733C">
      <w:pPr>
        <w:spacing w:after="0"/>
        <w:contextualSpacing/>
      </w:pPr>
      <w:r w:rsidRPr="009532FB">
        <w:rPr>
          <w:b/>
        </w:rPr>
        <w:t>HOTEL</w:t>
      </w:r>
      <w:r w:rsidR="008F5D8D">
        <w:rPr>
          <w:b/>
        </w:rPr>
        <w:t>S (no blocks have been saved, these are only suggestions to help)</w:t>
      </w:r>
    </w:p>
    <w:tbl>
      <w:tblPr>
        <w:tblStyle w:val="TableGrid"/>
        <w:tblW w:w="10733" w:type="dxa"/>
        <w:tblInd w:w="-5" w:type="dxa"/>
        <w:tblLook w:val="04A0" w:firstRow="1" w:lastRow="0" w:firstColumn="1" w:lastColumn="0" w:noHBand="0" w:noVBand="1"/>
      </w:tblPr>
      <w:tblGrid>
        <w:gridCol w:w="3577"/>
        <w:gridCol w:w="3578"/>
        <w:gridCol w:w="3578"/>
      </w:tblGrid>
      <w:tr w:rsidR="008B357F" w14:paraId="71C407E8" w14:textId="77777777" w:rsidTr="007B20EA">
        <w:tc>
          <w:tcPr>
            <w:tcW w:w="3577" w:type="dxa"/>
          </w:tcPr>
          <w:p w14:paraId="2E8469DA" w14:textId="28DD98BA" w:rsidR="008F5D8D" w:rsidRPr="008F5D8D" w:rsidRDefault="008F5D8D" w:rsidP="008F5D8D">
            <w:pPr>
              <w:rPr>
                <w:rStyle w:val="xbe"/>
                <w:b/>
              </w:rPr>
            </w:pPr>
            <w:r w:rsidRPr="008F5D8D">
              <w:rPr>
                <w:rStyle w:val="xbe"/>
                <w:b/>
              </w:rPr>
              <w:t>State House Inn</w:t>
            </w:r>
          </w:p>
          <w:p w14:paraId="5838EAD1" w14:textId="4F3368CF" w:rsidR="008F5D8D" w:rsidRDefault="008F5D8D" w:rsidP="008F5D8D">
            <w:pPr>
              <w:rPr>
                <w:rStyle w:val="xbe"/>
              </w:rPr>
            </w:pPr>
            <w:r>
              <w:rPr>
                <w:rStyle w:val="xbe"/>
              </w:rPr>
              <w:t>101 E Adams St</w:t>
            </w:r>
          </w:p>
          <w:p w14:paraId="14ABEB11" w14:textId="1A952633" w:rsidR="008F5D8D" w:rsidRDefault="008F5D8D" w:rsidP="008F5D8D">
            <w:r>
              <w:rPr>
                <w:rStyle w:val="xbe"/>
              </w:rPr>
              <w:t>Springfield, IL 62701</w:t>
            </w:r>
          </w:p>
          <w:p w14:paraId="226597FC" w14:textId="77777777" w:rsidR="008F5D8D" w:rsidRPr="008F5D8D" w:rsidRDefault="00B77602" w:rsidP="008F5D8D">
            <w:hyperlink r:id="rId12" w:history="1">
              <w:r w:rsidR="008F5D8D" w:rsidRPr="008F5D8D">
                <w:rPr>
                  <w:rStyle w:val="Hyperlink"/>
                  <w:color w:val="auto"/>
                  <w:u w:val="none"/>
                </w:rPr>
                <w:t>Phone</w:t>
              </w:r>
            </w:hyperlink>
            <w:r w:rsidR="008F5D8D" w:rsidRPr="008F5D8D">
              <w:rPr>
                <w:rStyle w:val="xdb"/>
              </w:rPr>
              <w:t xml:space="preserve">: </w:t>
            </w:r>
            <w:hyperlink r:id="rId13" w:tooltip="Call via Hangouts" w:history="1">
              <w:r w:rsidR="008F5D8D" w:rsidRPr="008F5D8D">
                <w:rPr>
                  <w:rStyle w:val="Hyperlink"/>
                  <w:color w:val="auto"/>
                  <w:u w:val="none"/>
                </w:rPr>
                <w:t>(217) 528-5100</w:t>
              </w:r>
            </w:hyperlink>
          </w:p>
          <w:p w14:paraId="081F9F63" w14:textId="77777777" w:rsidR="008B357F" w:rsidRDefault="008B357F" w:rsidP="009532FB">
            <w:pPr>
              <w:widowControl w:val="0"/>
              <w:autoSpaceDE w:val="0"/>
              <w:autoSpaceDN w:val="0"/>
              <w:adjustRightInd w:val="0"/>
              <w:rPr>
                <w:rFonts w:cs="Calibri"/>
              </w:rPr>
            </w:pPr>
          </w:p>
        </w:tc>
        <w:tc>
          <w:tcPr>
            <w:tcW w:w="3578" w:type="dxa"/>
          </w:tcPr>
          <w:p w14:paraId="2755D678" w14:textId="30E1204E" w:rsidR="008F5D8D" w:rsidRDefault="008F5D8D" w:rsidP="008B357F">
            <w:pPr>
              <w:rPr>
                <w:rStyle w:val="xbe"/>
              </w:rPr>
            </w:pPr>
            <w:r w:rsidRPr="008F5D8D">
              <w:rPr>
                <w:b/>
              </w:rPr>
              <w:t>Wyndham Springfield City</w:t>
            </w:r>
            <w:r>
              <w:t xml:space="preserve"> Centre</w:t>
            </w:r>
            <w:r w:rsidR="008B357F">
              <w:rPr>
                <w:rStyle w:val="xbe"/>
              </w:rPr>
              <w:t xml:space="preserve">700 E Adams St, </w:t>
            </w:r>
          </w:p>
          <w:p w14:paraId="6606D4A0" w14:textId="231176BD" w:rsidR="008B357F" w:rsidRDefault="008B357F" w:rsidP="008B357F">
            <w:r>
              <w:rPr>
                <w:rStyle w:val="xbe"/>
              </w:rPr>
              <w:t>Springfield, IL 62701</w:t>
            </w:r>
          </w:p>
          <w:p w14:paraId="62570748" w14:textId="2F17FC75" w:rsidR="008B357F" w:rsidRPr="008B357F" w:rsidRDefault="00B77602" w:rsidP="008B357F">
            <w:hyperlink r:id="rId14" w:tooltip="Call via Hangouts" w:history="1">
              <w:r w:rsidR="008B357F" w:rsidRPr="008B357F">
                <w:rPr>
                  <w:rStyle w:val="Hyperlink"/>
                  <w:color w:val="auto"/>
                  <w:u w:val="none"/>
                </w:rPr>
                <w:t>(217) 789-1530</w:t>
              </w:r>
            </w:hyperlink>
          </w:p>
          <w:p w14:paraId="40324B8B" w14:textId="77777777" w:rsidR="008B357F" w:rsidRDefault="008B357F" w:rsidP="009532FB">
            <w:pPr>
              <w:widowControl w:val="0"/>
              <w:autoSpaceDE w:val="0"/>
              <w:autoSpaceDN w:val="0"/>
              <w:adjustRightInd w:val="0"/>
              <w:rPr>
                <w:rFonts w:cs="Calibri"/>
              </w:rPr>
            </w:pPr>
          </w:p>
        </w:tc>
        <w:tc>
          <w:tcPr>
            <w:tcW w:w="3578" w:type="dxa"/>
          </w:tcPr>
          <w:p w14:paraId="73474422" w14:textId="77777777" w:rsidR="008B357F" w:rsidRDefault="008F5D8D" w:rsidP="008F5D8D">
            <w:pPr>
              <w:widowControl w:val="0"/>
              <w:autoSpaceDE w:val="0"/>
              <w:autoSpaceDN w:val="0"/>
              <w:adjustRightInd w:val="0"/>
              <w:rPr>
                <w:rStyle w:val="eph"/>
              </w:rPr>
            </w:pPr>
            <w:r w:rsidRPr="008F5D8D">
              <w:rPr>
                <w:b/>
              </w:rPr>
              <w:t xml:space="preserve">President Abraham Lincoln </w:t>
            </w:r>
            <w:proofErr w:type="spellStart"/>
            <w:r w:rsidRPr="008F5D8D">
              <w:rPr>
                <w:b/>
              </w:rPr>
              <w:t>DoubleTree</w:t>
            </w:r>
            <w:proofErr w:type="spellEnd"/>
            <w:r w:rsidRPr="008F5D8D">
              <w:rPr>
                <w:b/>
              </w:rPr>
              <w:t xml:space="preserve"> by Hilton</w:t>
            </w:r>
            <w:r>
              <w:rPr>
                <w:rStyle w:val="eph"/>
              </w:rPr>
              <w:t xml:space="preserve"> </w:t>
            </w:r>
            <w:r>
              <w:rPr>
                <w:rStyle w:val="eph"/>
              </w:rPr>
              <w:t> </w:t>
            </w:r>
          </w:p>
          <w:p w14:paraId="36938F72" w14:textId="613807CA" w:rsidR="008F5D8D" w:rsidRDefault="008F5D8D" w:rsidP="008F5D8D">
            <w:pPr>
              <w:rPr>
                <w:rStyle w:val="xbe"/>
              </w:rPr>
            </w:pPr>
            <w:r>
              <w:rPr>
                <w:rStyle w:val="xbe"/>
              </w:rPr>
              <w:t xml:space="preserve">701 E Adams St </w:t>
            </w:r>
          </w:p>
          <w:p w14:paraId="250FE66D" w14:textId="55F2DDE9" w:rsidR="008F5D8D" w:rsidRDefault="008F5D8D" w:rsidP="008F5D8D">
            <w:r>
              <w:rPr>
                <w:rStyle w:val="xbe"/>
              </w:rPr>
              <w:t>Springfield, IL 62701</w:t>
            </w:r>
          </w:p>
          <w:p w14:paraId="6488DE46" w14:textId="3D8FA98C" w:rsidR="008F5D8D" w:rsidRDefault="00B77602" w:rsidP="008F5D8D">
            <w:pPr>
              <w:rPr>
                <w:rFonts w:cs="Calibri"/>
              </w:rPr>
            </w:pPr>
            <w:hyperlink r:id="rId15" w:tooltip="Call via Hangouts" w:history="1">
              <w:r w:rsidR="008F5D8D" w:rsidRPr="008F5D8D">
                <w:rPr>
                  <w:rFonts w:cs="Calibri"/>
                </w:rPr>
                <w:t>(217) 544-8800</w:t>
              </w:r>
            </w:hyperlink>
          </w:p>
        </w:tc>
      </w:tr>
    </w:tbl>
    <w:p w14:paraId="34044F42" w14:textId="5F9A94E1" w:rsidR="00C110B1" w:rsidRPr="009532FB" w:rsidRDefault="00F0447E" w:rsidP="00E53F80">
      <w:pPr>
        <w:spacing w:after="0"/>
        <w:contextualSpacing/>
        <w:rPr>
          <w:rStyle w:val="telephone"/>
          <w:rFonts w:eastAsia="Times New Roman" w:cs="Times New Roman"/>
        </w:rPr>
      </w:pPr>
      <w:r w:rsidRPr="009532FB">
        <w:rPr>
          <w:rStyle w:val="telephone"/>
          <w:rFonts w:eastAsia="Times New Roman" w:cs="Times New Roman"/>
        </w:rPr>
        <w:tab/>
      </w:r>
    </w:p>
    <w:p w14:paraId="52789771" w14:textId="77777777" w:rsidR="009532FB" w:rsidRPr="009532FB" w:rsidRDefault="00E53F80" w:rsidP="00B5733C">
      <w:pPr>
        <w:spacing w:after="0"/>
        <w:contextualSpacing/>
        <w:rPr>
          <w:b/>
        </w:rPr>
      </w:pPr>
      <w:r w:rsidRPr="009532FB">
        <w:rPr>
          <w:b/>
        </w:rPr>
        <w:t>IACTE FEIN/TIN:  23-7271311</w:t>
      </w:r>
    </w:p>
    <w:sectPr w:rsidR="009532FB" w:rsidRPr="009532FB" w:rsidSect="007B20EA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16718A7"/>
    <w:multiLevelType w:val="hybridMultilevel"/>
    <w:tmpl w:val="FA9CCD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733C"/>
    <w:rsid w:val="00022926"/>
    <w:rsid w:val="00051521"/>
    <w:rsid w:val="000A1689"/>
    <w:rsid w:val="001622BB"/>
    <w:rsid w:val="0016365D"/>
    <w:rsid w:val="001843BD"/>
    <w:rsid w:val="001D19FD"/>
    <w:rsid w:val="001F70AA"/>
    <w:rsid w:val="00216624"/>
    <w:rsid w:val="00244342"/>
    <w:rsid w:val="00262F2E"/>
    <w:rsid w:val="00346F84"/>
    <w:rsid w:val="00357F6F"/>
    <w:rsid w:val="003A07B0"/>
    <w:rsid w:val="003B35D8"/>
    <w:rsid w:val="003D28F3"/>
    <w:rsid w:val="00414C8D"/>
    <w:rsid w:val="0045394B"/>
    <w:rsid w:val="00567307"/>
    <w:rsid w:val="0059315A"/>
    <w:rsid w:val="006B50A2"/>
    <w:rsid w:val="00736B2B"/>
    <w:rsid w:val="007B20EA"/>
    <w:rsid w:val="008B357F"/>
    <w:rsid w:val="008F5D8D"/>
    <w:rsid w:val="00907A26"/>
    <w:rsid w:val="00923301"/>
    <w:rsid w:val="009532FB"/>
    <w:rsid w:val="00994E23"/>
    <w:rsid w:val="009E39F3"/>
    <w:rsid w:val="00A157C9"/>
    <w:rsid w:val="00A379EB"/>
    <w:rsid w:val="00AF288D"/>
    <w:rsid w:val="00B2207D"/>
    <w:rsid w:val="00B5733C"/>
    <w:rsid w:val="00B77602"/>
    <w:rsid w:val="00BA39AE"/>
    <w:rsid w:val="00C110B1"/>
    <w:rsid w:val="00C55552"/>
    <w:rsid w:val="00C63D2E"/>
    <w:rsid w:val="00C82657"/>
    <w:rsid w:val="00D7166C"/>
    <w:rsid w:val="00D82528"/>
    <w:rsid w:val="00D967F9"/>
    <w:rsid w:val="00E53F80"/>
    <w:rsid w:val="00EF4485"/>
    <w:rsid w:val="00F0447E"/>
    <w:rsid w:val="00F520C1"/>
    <w:rsid w:val="00FB2AB5"/>
    <w:rsid w:val="00FE59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C9BF41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24434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ddress">
    <w:name w:val="address"/>
    <w:basedOn w:val="DefaultParagraphFont"/>
    <w:rsid w:val="00C110B1"/>
  </w:style>
  <w:style w:type="character" w:customStyle="1" w:styleId="telephone">
    <w:name w:val="telephone"/>
    <w:basedOn w:val="DefaultParagraphFont"/>
    <w:rsid w:val="00C110B1"/>
  </w:style>
  <w:style w:type="character" w:styleId="Hyperlink">
    <w:name w:val="Hyperlink"/>
    <w:basedOn w:val="DefaultParagraphFont"/>
    <w:uiPriority w:val="99"/>
    <w:unhideWhenUsed/>
    <w:rsid w:val="009532FB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9532F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5555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5552"/>
    <w:rPr>
      <w:rFonts w:ascii="Segoe UI" w:hAnsi="Segoe UI" w:cs="Segoe UI"/>
      <w:sz w:val="18"/>
      <w:szCs w:val="18"/>
    </w:rPr>
  </w:style>
  <w:style w:type="character" w:customStyle="1" w:styleId="xdb">
    <w:name w:val="_xdb"/>
    <w:basedOn w:val="DefaultParagraphFont"/>
    <w:rsid w:val="0016365D"/>
  </w:style>
  <w:style w:type="character" w:customStyle="1" w:styleId="xbe">
    <w:name w:val="_xbe"/>
    <w:basedOn w:val="DefaultParagraphFont"/>
    <w:rsid w:val="0016365D"/>
  </w:style>
  <w:style w:type="paragraph" w:styleId="NormalWeb">
    <w:name w:val="Normal (Web)"/>
    <w:basedOn w:val="Normal"/>
    <w:uiPriority w:val="99"/>
    <w:unhideWhenUsed/>
    <w:rsid w:val="001F70AA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</w:rPr>
  </w:style>
  <w:style w:type="character" w:customStyle="1" w:styleId="eph">
    <w:name w:val="_eph"/>
    <w:basedOn w:val="DefaultParagraphFont"/>
    <w:rsid w:val="008F5D8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24434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ddress">
    <w:name w:val="address"/>
    <w:basedOn w:val="DefaultParagraphFont"/>
    <w:rsid w:val="00C110B1"/>
  </w:style>
  <w:style w:type="character" w:customStyle="1" w:styleId="telephone">
    <w:name w:val="telephone"/>
    <w:basedOn w:val="DefaultParagraphFont"/>
    <w:rsid w:val="00C110B1"/>
  </w:style>
  <w:style w:type="character" w:styleId="Hyperlink">
    <w:name w:val="Hyperlink"/>
    <w:basedOn w:val="DefaultParagraphFont"/>
    <w:uiPriority w:val="99"/>
    <w:unhideWhenUsed/>
    <w:rsid w:val="009532FB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9532F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5555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5552"/>
    <w:rPr>
      <w:rFonts w:ascii="Segoe UI" w:hAnsi="Segoe UI" w:cs="Segoe UI"/>
      <w:sz w:val="18"/>
      <w:szCs w:val="18"/>
    </w:rPr>
  </w:style>
  <w:style w:type="character" w:customStyle="1" w:styleId="xdb">
    <w:name w:val="_xdb"/>
    <w:basedOn w:val="DefaultParagraphFont"/>
    <w:rsid w:val="0016365D"/>
  </w:style>
  <w:style w:type="character" w:customStyle="1" w:styleId="xbe">
    <w:name w:val="_xbe"/>
    <w:basedOn w:val="DefaultParagraphFont"/>
    <w:rsid w:val="0016365D"/>
  </w:style>
  <w:style w:type="paragraph" w:styleId="NormalWeb">
    <w:name w:val="Normal (Web)"/>
    <w:basedOn w:val="Normal"/>
    <w:uiPriority w:val="99"/>
    <w:unhideWhenUsed/>
    <w:rsid w:val="001F70AA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</w:rPr>
  </w:style>
  <w:style w:type="character" w:customStyle="1" w:styleId="eph">
    <w:name w:val="_eph"/>
    <w:basedOn w:val="DefaultParagraphFont"/>
    <w:rsid w:val="008F5D8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0384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232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694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7262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0867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919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4582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366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871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388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5077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7529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627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6713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256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829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990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8244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446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19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9280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727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170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4158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757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336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5771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0105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cid:3f7f1b83-344d-4bae-801c-685b91090223" TargetMode="External"/><Relationship Id="rId13" Type="http://schemas.openxmlformats.org/officeDocument/2006/relationships/hyperlink" Target="https://www.google.com/search?client=firefox-b-1&amp;q=springfield+illinois+hotels&amp;npsic=0&amp;rflfq=1&amp;rlha=1&amp;rlla=0&amp;rlhsc=Ch4IwKmLx7Se5OTKAQjNlLmzpq7zUAjs6e2rvaf4nSg&amp;rllag=39782503,-89625976,2644&amp;tbm=lcl&amp;ved=0ahUKEwiU5sbhkYPZAhVG74MKHRUrAjkQtgMITA&amp;hotel_dates=2018-02-04,2018-02-05&amp;tbs=lf_hd:-1,lf_ho:2,lrf:!1m4!1u10!2m2!11m1!1e4!1m4!1u10!2m2!11m1!1e5!1m4!1u10!2m2!11m1!1e8!1m4!1u10!2m2!11m1!1e10!1m4!1u10!2m2!11m1!1e2!1m4!1u10!2m2!11m1!1e3!1m4!1u10!2m2!11m1!1e7!2m7!1e17!4m2!17m1!1e3!4m2!17m1!1e8!2m1!1e2!2m1!1e4!2m22!1e10!4m2!11m1!1e4!4m2!11m1!1e5!4m2!11m1!1e8!4m2!11m1!1e10!4m2!11m1!1e2!4m2!11m1!1e3!4m2!11m1!1e7!2m21!1e7!4m4!7m3!1m1!1u75!3sUSD!4m4!7m3!1m1!1u125!3sUSD!4m4!7m3!1m1!1u150!3sUSD!4m4!7m3!1m1!1u175!3sUSD!3sIAE,lf:1,lf_ui:6&amp;rldoc=1" TargetMode="Externa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hyperlink" Target="https://www.google.com/search?client=firefox-b-1&amp;hotel_dates=2018-02-04,2018-02-05&amp;site=async/lcl_akp&amp;q=statehouse+inn+phone&amp;sa=X&amp;ved=2ahUKEwjh4Zjfk4PZAhWG6oMKHRS9Cc0Q6BMwBXoECAAQGw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google.com/search?q=inn+at+835&amp;ie=utf-8&amp;oe=utf-8&amp;client=firefox-b-1" TargetMode="External"/><Relationship Id="rId5" Type="http://schemas.openxmlformats.org/officeDocument/2006/relationships/settings" Target="settings.xml"/><Relationship Id="rId15" Type="http://schemas.openxmlformats.org/officeDocument/2006/relationships/hyperlink" Target="https://www.google.com/search?client=firefox-b-1&amp;q=springfield+illinois+hotels&amp;npsic=0&amp;rflfq=1&amp;rlha=1&amp;rlla=0&amp;rlhsc=Ch4IwKmLx7Se5OTKAQjNlLmzpq7zUAjs6e2rvaf4nSg&amp;rllag=39782503,-89625976,2644&amp;tbm=lcl&amp;ved=0ahUKEwiU5sbhkYPZAhVG74MKHRUrAjkQtgMITA&amp;hotel_dates=2018-02-04,2018-02-05&amp;tbs=lf_hd:-1,lf_ho:2,lrf:!1m4!1u10!2m2!11m1!1e4!1m4!1u10!2m2!11m1!1e5!1m4!1u10!2m2!11m1!1e8!1m4!1u10!2m2!11m1!1e10!1m4!1u10!2m2!11m1!1e2!1m4!1u10!2m2!11m1!1e3!1m4!1u10!2m2!11m1!1e7!2m7!1e17!4m2!17m1!1e3!4m2!17m1!1e8!2m1!1e2!2m1!1e4!2m22!1e10!4m2!11m1!1e4!4m2!11m1!1e5!4m2!11m1!1e8!4m2!11m1!1e10!4m2!11m1!1e2!4m2!11m1!1e3!4m2!11m1!1e7!2m21!1e7!4m4!7m3!1m1!1u75!3sUSD!4m4!7m3!1m1!1u125!3sUSD!4m4!7m3!1m1!1u150!3sUSD!4m4!7m3!1m1!1u175!3sUSD!3sIAE,lf:1,lf_ui:6&amp;rldoc=1" TargetMode="External"/><Relationship Id="rId10" Type="http://schemas.openxmlformats.org/officeDocument/2006/relationships/hyperlink" Target="https://www.google.com/search?client=firefox-b-1&amp;q=inn+at+835+phone&amp;sa=X&amp;ved=0ahUKEwjD-c3k3YLZAhVD2oMKHTt5AhwQ6BMIrQEwEQ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hyperlink" Target="https://www.google.com/search?client=firefox-b-1&amp;q=springfield+illinois+hotels&amp;npsic=0&amp;rflfq=1&amp;rlha=1&amp;rlla=0&amp;rlhsc=Ch4IwKmLx7Se5OTKAQjNlLmzpq7zUAjs6e2rvaf4nSg&amp;rllag=39782503,-89625976,2644&amp;tbm=lcl&amp;ved=0ahUKEwiU5sbhkYPZAhVG74MKHRUrAjkQtgMITA&amp;hotel_dates=2018-02-04,2018-02-05&amp;tbs=lf_hd:-1,lf_ho:2,lrf:!1m4!1u10!2m2!11m1!1e4!1m4!1u10!2m2!11m1!1e5!1m4!1u10!2m2!11m1!1e8!1m4!1u10!2m2!11m1!1e10!1m4!1u10!2m2!11m1!1e2!1m4!1u10!2m2!11m1!1e3!1m4!1u10!2m2!11m1!1e7!2m7!1e17!4m2!17m1!1e3!4m2!17m1!1e8!2m1!1e2!2m1!1e4!2m22!1e10!4m2!11m1!1e4!4m2!11m1!1e5!4m2!11m1!1e8!4m2!11m1!1e10!4m2!11m1!1e2!4m2!11m1!1e3!4m2!11m1!1e7!2m21!1e7!4m4!7m3!1m1!1u75!3sUSD!4m4!7m3!1m1!1u125!3sUSD!4m4!7m3!1m1!1u150!3sUSD!4m4!7m3!1m1!1u175!3sUSD!3sIAE,lf:1,lf_ui:6&amp;rldoc=1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E390160-AFB4-431E-9574-8D222E8272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426ABFD9.dotm</Template>
  <TotalTime>1</TotalTime>
  <Pages>1</Pages>
  <Words>619</Words>
  <Characters>3533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Western Illinois University</Company>
  <LinksUpToDate>false</LinksUpToDate>
  <CharactersWithSpaces>4144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Missy Phillips</dc:creator>
  <cp:lastModifiedBy>Default User</cp:lastModifiedBy>
  <cp:revision>3</cp:revision>
  <cp:lastPrinted>2016-02-19T17:14:00Z</cp:lastPrinted>
  <dcterms:created xsi:type="dcterms:W3CDTF">2018-02-12T16:16:00Z</dcterms:created>
  <dcterms:modified xsi:type="dcterms:W3CDTF">2018-02-12T19:24:00Z</dcterms:modified>
</cp:coreProperties>
</file>