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89"/>
        <w:gridCol w:w="3106"/>
        <w:gridCol w:w="1946"/>
        <w:gridCol w:w="2778"/>
      </w:tblGrid>
      <w:tr w:rsidR="00E750CB" w:rsidRPr="00846B76" w14:paraId="5702EB49" w14:textId="77777777" w:rsidTr="00171946">
        <w:tc>
          <w:tcPr>
            <w:tcW w:w="5000" w:type="pct"/>
            <w:gridSpan w:val="5"/>
            <w:shd w:val="clear" w:color="auto" w:fill="auto"/>
            <w:vAlign w:val="bottom"/>
          </w:tcPr>
          <w:p w14:paraId="03F7DDC1" w14:textId="0B6449B9" w:rsidR="00E750CB" w:rsidRPr="00171946" w:rsidRDefault="00E750CB" w:rsidP="0035058B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  <w:r w:rsidRPr="00F1150D">
              <w:rPr>
                <w:rFonts w:ascii="Arial Narrow" w:hAnsi="Arial Narrow"/>
                <w:sz w:val="22"/>
                <w:szCs w:val="22"/>
              </w:rPr>
              <w:t xml:space="preserve">Each eligible IACTE institution can </w:t>
            </w:r>
            <w:r w:rsidR="003C2D94">
              <w:rPr>
                <w:rFonts w:ascii="Arial Narrow" w:hAnsi="Arial Narrow"/>
                <w:sz w:val="22"/>
                <w:szCs w:val="22"/>
              </w:rPr>
              <w:t>select</w:t>
            </w:r>
            <w:r w:rsidRPr="00F1150D">
              <w:rPr>
                <w:rFonts w:ascii="Arial Narrow" w:hAnsi="Arial Narrow"/>
                <w:sz w:val="22"/>
                <w:szCs w:val="22"/>
              </w:rPr>
              <w:t xml:space="preserve"> ONE individual </w:t>
            </w:r>
            <w:r w:rsidRPr="00B060A7">
              <w:rPr>
                <w:rFonts w:ascii="Arial Narrow" w:hAnsi="Arial Narrow"/>
                <w:sz w:val="16"/>
                <w:szCs w:val="16"/>
              </w:rPr>
              <w:t xml:space="preserve">(teaching in the state of Illinois) </w:t>
            </w:r>
            <w:r w:rsidRPr="00F1150D">
              <w:rPr>
                <w:rFonts w:ascii="Arial Narrow" w:hAnsi="Arial Narrow"/>
                <w:sz w:val="22"/>
                <w:szCs w:val="22"/>
              </w:rPr>
              <w:t xml:space="preserve">to receive an IACTE OUTSTANDING BEGINNING TEACHER AWARD.  Institutions should </w:t>
            </w:r>
            <w:r>
              <w:rPr>
                <w:rFonts w:ascii="Arial Narrow" w:hAnsi="Arial Narrow"/>
                <w:sz w:val="22"/>
                <w:szCs w:val="22"/>
              </w:rPr>
              <w:t xml:space="preserve">complete the form below and </w:t>
            </w:r>
            <w:r w:rsidRPr="00F1150D">
              <w:rPr>
                <w:rFonts w:ascii="Arial Narrow" w:hAnsi="Arial Narrow"/>
                <w:sz w:val="22"/>
                <w:szCs w:val="22"/>
              </w:rPr>
              <w:t>provide</w:t>
            </w:r>
            <w:r>
              <w:rPr>
                <w:rFonts w:ascii="Arial Narrow" w:hAnsi="Arial Narrow"/>
                <w:sz w:val="22"/>
                <w:szCs w:val="22"/>
              </w:rPr>
              <w:t xml:space="preserve"> a short biographical statement </w:t>
            </w:r>
            <w:r w:rsidRPr="00B060A7">
              <w:rPr>
                <w:rFonts w:ascii="Arial Narrow" w:hAnsi="Arial Narrow"/>
                <w:sz w:val="16"/>
                <w:szCs w:val="16"/>
              </w:rPr>
              <w:t>(200 words or less)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1150D">
              <w:rPr>
                <w:rFonts w:ascii="Arial Narrow" w:hAnsi="Arial Narrow"/>
                <w:sz w:val="22"/>
                <w:szCs w:val="22"/>
              </w:rPr>
              <w:t xml:space="preserve">about the </w:t>
            </w:r>
            <w:r>
              <w:rPr>
                <w:rFonts w:ascii="Arial Narrow" w:hAnsi="Arial Narrow"/>
                <w:sz w:val="22"/>
                <w:szCs w:val="22"/>
              </w:rPr>
              <w:t>recipient</w:t>
            </w:r>
            <w:r w:rsidRPr="00F1150D">
              <w:rPr>
                <w:rFonts w:ascii="Arial Narrow" w:hAnsi="Arial Narrow"/>
                <w:sz w:val="22"/>
                <w:szCs w:val="22"/>
              </w:rPr>
              <w:t xml:space="preserve"> and their accomplishments as an outstanding beginning teacher</w:t>
            </w:r>
            <w:r>
              <w:rPr>
                <w:rFonts w:ascii="Arial Narrow" w:hAnsi="Arial Narrow"/>
                <w:sz w:val="22"/>
                <w:szCs w:val="22"/>
              </w:rPr>
              <w:t xml:space="preserve"> that will</w:t>
            </w:r>
            <w:r w:rsidRPr="00F1150D">
              <w:rPr>
                <w:rFonts w:ascii="Arial Narrow" w:hAnsi="Arial Narrow"/>
                <w:sz w:val="22"/>
                <w:szCs w:val="22"/>
              </w:rPr>
              <w:t xml:space="preserve"> be shared at the awards ceremony</w:t>
            </w:r>
            <w:r>
              <w:rPr>
                <w:rFonts w:ascii="Arial Narrow" w:hAnsi="Arial Narrow"/>
                <w:sz w:val="22"/>
                <w:szCs w:val="22"/>
              </w:rPr>
              <w:t xml:space="preserve"> on </w:t>
            </w:r>
            <w:r w:rsidRPr="004C0882">
              <w:rPr>
                <w:rFonts w:ascii="Arial Narrow" w:hAnsi="Arial Narrow"/>
                <w:sz w:val="22"/>
                <w:szCs w:val="22"/>
              </w:rPr>
              <w:t>Tuesday,</w:t>
            </w:r>
            <w:r w:rsidRPr="00F1150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C2D94">
              <w:rPr>
                <w:rFonts w:ascii="Arial Narrow" w:hAnsi="Arial Narrow"/>
                <w:sz w:val="22"/>
                <w:szCs w:val="22"/>
              </w:rPr>
              <w:t xml:space="preserve">March </w:t>
            </w:r>
            <w:bookmarkStart w:id="0" w:name="_GoBack"/>
            <w:bookmarkEnd w:id="0"/>
            <w:r w:rsidR="003C2D94">
              <w:rPr>
                <w:rFonts w:ascii="Arial Narrow" w:hAnsi="Arial Narrow"/>
                <w:sz w:val="22"/>
                <w:szCs w:val="22"/>
              </w:rPr>
              <w:t>31</w:t>
            </w:r>
            <w:r>
              <w:rPr>
                <w:rFonts w:ascii="Arial Narrow" w:hAnsi="Arial Narrow"/>
                <w:sz w:val="22"/>
                <w:szCs w:val="22"/>
              </w:rPr>
              <w:t>, 20</w:t>
            </w:r>
            <w:r w:rsidR="003C2D94">
              <w:rPr>
                <w:rFonts w:ascii="Arial Narrow" w:hAnsi="Arial Narrow"/>
                <w:sz w:val="22"/>
                <w:szCs w:val="22"/>
              </w:rPr>
              <w:t>20</w:t>
            </w:r>
            <w:r>
              <w:rPr>
                <w:rFonts w:ascii="Arial Narrow" w:hAnsi="Arial Narrow"/>
                <w:sz w:val="22"/>
                <w:szCs w:val="22"/>
              </w:rPr>
              <w:t xml:space="preserve"> at the Inn at 835, Springfield, IL.</w:t>
            </w:r>
          </w:p>
        </w:tc>
      </w:tr>
      <w:tr w:rsidR="000172E5" w:rsidRPr="00846B76" w14:paraId="0E2205DA" w14:textId="77777777" w:rsidTr="00171946">
        <w:tc>
          <w:tcPr>
            <w:tcW w:w="5000" w:type="pct"/>
            <w:gridSpan w:val="5"/>
            <w:shd w:val="clear" w:color="auto" w:fill="auto"/>
            <w:vAlign w:val="bottom"/>
          </w:tcPr>
          <w:p w14:paraId="260935E0" w14:textId="77777777" w:rsidR="00E750CB" w:rsidRDefault="00E750CB" w:rsidP="0035058B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</w:p>
          <w:p w14:paraId="4A648A7F" w14:textId="77777777" w:rsidR="000172E5" w:rsidRPr="00171946" w:rsidRDefault="00171946" w:rsidP="0035058B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  <w:r w:rsidRPr="00171946">
              <w:rPr>
                <w:rFonts w:asciiTheme="majorHAnsi" w:hAnsiTheme="majorHAnsi"/>
                <w:b/>
                <w:color w:val="1E73AC" w:themeColor="accent2" w:themeTint="BF"/>
              </w:rPr>
              <w:t>Nominating Institution</w:t>
            </w:r>
            <w:r>
              <w:rPr>
                <w:rFonts w:asciiTheme="majorHAnsi" w:hAnsiTheme="majorHAnsi"/>
                <w:b/>
                <w:color w:val="1E73AC" w:themeColor="accent2" w:themeTint="BF"/>
              </w:rPr>
              <w:t xml:space="preserve">: </w:t>
            </w:r>
          </w:p>
        </w:tc>
      </w:tr>
      <w:tr w:rsidR="000172E5" w:rsidRPr="00846B76" w14:paraId="0174748E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4A473C42" w14:textId="77777777" w:rsidR="000172E5" w:rsidRPr="00E750CB" w:rsidRDefault="006B2451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contact n</w:t>
            </w:r>
            <w:r w:rsidR="00B6799A" w:rsidRPr="00E750CB">
              <w:rPr>
                <w:color w:val="1E73AC" w:themeColor="accent2" w:themeTint="BF"/>
                <w:sz w:val="22"/>
                <w:szCs w:val="22"/>
              </w:rPr>
              <w:t xml:space="preserve">ame: 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9DF956E" w14:textId="77777777" w:rsidR="000172E5" w:rsidRPr="00171946" w:rsidRDefault="000172E5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0172E5" w:rsidRPr="00846B76" w14:paraId="7E495B22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6BA82C06" w14:textId="77777777" w:rsidR="000172E5" w:rsidRPr="00E750CB" w:rsidRDefault="006B2451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contact t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itle:</w:t>
            </w:r>
          </w:p>
        </w:tc>
        <w:tc>
          <w:tcPr>
            <w:tcW w:w="362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DADC41D" w14:textId="77777777" w:rsidR="000172E5" w:rsidRPr="00171946" w:rsidRDefault="000172E5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0172E5" w:rsidRPr="00846B76" w14:paraId="37D307EA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5F3A15F2" w14:textId="77777777" w:rsidR="000172E5" w:rsidRPr="00E750CB" w:rsidRDefault="006B2451" w:rsidP="006B2451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Contact phone number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:</w:t>
            </w:r>
          </w:p>
        </w:tc>
        <w:tc>
          <w:tcPr>
            <w:tcW w:w="1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268C2A6" w14:textId="77777777" w:rsidR="000172E5" w:rsidRPr="00171946" w:rsidRDefault="000172E5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003D10" w14:textId="77777777" w:rsidR="000172E5" w:rsidRPr="00E750CB" w:rsidRDefault="00E750CB" w:rsidP="006B2451">
            <w:pPr>
              <w:spacing w:before="0"/>
              <w:rPr>
                <w:color w:val="1E73AC" w:themeColor="accent2" w:themeTint="BF"/>
                <w:sz w:val="20"/>
                <w:szCs w:val="20"/>
              </w:rPr>
            </w:pPr>
            <w:r>
              <w:rPr>
                <w:color w:val="1E73AC" w:themeColor="accent2" w:themeTint="BF"/>
                <w:sz w:val="20"/>
                <w:szCs w:val="20"/>
              </w:rPr>
              <w:t xml:space="preserve">        </w:t>
            </w:r>
            <w:r w:rsidR="006B2451" w:rsidRPr="00E750CB">
              <w:rPr>
                <w:color w:val="1E73AC" w:themeColor="accent2" w:themeTint="BF"/>
                <w:sz w:val="20"/>
                <w:szCs w:val="20"/>
              </w:rPr>
              <w:t>Work phone</w:t>
            </w:r>
            <w:r w:rsidR="00171946" w:rsidRPr="00E750CB">
              <w:rPr>
                <w:color w:val="1E73AC" w:themeColor="accent2" w:themeTint="BF"/>
                <w:sz w:val="20"/>
                <w:szCs w:val="20"/>
              </w:rPr>
              <w:t>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3351B9" w14:textId="77777777" w:rsidR="000172E5" w:rsidRPr="00171946" w:rsidRDefault="000172E5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0172E5" w:rsidRPr="00846B76" w14:paraId="39868120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35E37074" w14:textId="77777777" w:rsidR="000172E5" w:rsidRPr="00E750CB" w:rsidRDefault="00AE578D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sdt>
              <w:sdtPr>
                <w:rPr>
                  <w:color w:val="1E73AC" w:themeColor="accent2" w:themeTint="BF"/>
                  <w:sz w:val="22"/>
                  <w:szCs w:val="22"/>
                </w:rPr>
                <w:id w:val="1334104394"/>
                <w:placeholder>
                  <w:docPart w:val="DC17FC06CCE54C17BE361ABB595E74AA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E750CB">
                  <w:rPr>
                    <w:color w:val="1E73AC" w:themeColor="accent2" w:themeTint="BF"/>
                    <w:sz w:val="22"/>
                    <w:szCs w:val="22"/>
                  </w:rPr>
                  <w:t>Email</w:t>
                </w:r>
              </w:sdtContent>
            </w:sdt>
            <w:r w:rsidR="00171946" w:rsidRPr="00E750CB">
              <w:rPr>
                <w:color w:val="1E73AC" w:themeColor="accent2" w:themeTint="BF"/>
                <w:sz w:val="22"/>
                <w:szCs w:val="22"/>
              </w:rPr>
              <w:t>: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5DE0D0" w14:textId="77777777" w:rsidR="000172E5" w:rsidRPr="00171946" w:rsidRDefault="000172E5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171946" w:rsidRPr="00846B76" w14:paraId="0F7D0388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78148250" w14:textId="77777777" w:rsidR="00171946" w:rsidRPr="00E750CB" w:rsidRDefault="006B2451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mailing a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ddress: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D82129" w14:textId="77777777" w:rsidR="00171946" w:rsidRPr="00171946" w:rsidRDefault="00171946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171946" w:rsidRPr="00846B76" w14:paraId="6B3D9B5B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49FD1F85" w14:textId="77777777" w:rsidR="00171946" w:rsidRPr="00E750CB" w:rsidRDefault="00171946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AF041E" w14:textId="77777777" w:rsidR="00171946" w:rsidRPr="00171946" w:rsidRDefault="00171946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171946" w:rsidRPr="00846B76" w14:paraId="54AD4D8A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357DF58F" w14:textId="77777777" w:rsidR="00171946" w:rsidRPr="00E750CB" w:rsidRDefault="006B2451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w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ebsite: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424066" w14:textId="77777777" w:rsidR="00171946" w:rsidRPr="00171946" w:rsidRDefault="00171946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171946" w:rsidRPr="00846B76" w14:paraId="059CC84A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178481B9" w14:textId="77777777" w:rsidR="00171946" w:rsidRPr="00E750CB" w:rsidRDefault="006B2451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local n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ewspaper: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7160D6" w14:textId="77777777" w:rsidR="00171946" w:rsidRPr="00171946" w:rsidRDefault="00171946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171946" w:rsidRPr="00846B76" w14:paraId="27FAD497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6ABC6A7D" w14:textId="77777777" w:rsidR="00171946" w:rsidRPr="00E750CB" w:rsidRDefault="00171946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IL Senate District #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4E32AC" w14:textId="77777777" w:rsidR="00171946" w:rsidRPr="00171946" w:rsidRDefault="00171946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171946" w:rsidRPr="00846B76" w14:paraId="7663F2FF" w14:textId="77777777" w:rsidTr="00E750CB">
        <w:tc>
          <w:tcPr>
            <w:tcW w:w="1375" w:type="pct"/>
            <w:gridSpan w:val="2"/>
            <w:shd w:val="clear" w:color="auto" w:fill="auto"/>
            <w:vAlign w:val="bottom"/>
          </w:tcPr>
          <w:p w14:paraId="5CBA721B" w14:textId="77777777" w:rsidR="00171946" w:rsidRPr="00E750CB" w:rsidRDefault="00171946" w:rsidP="0035058B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IHE IL Representative District #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B85A0F" w14:textId="77777777" w:rsidR="00171946" w:rsidRPr="00171946" w:rsidRDefault="00171946" w:rsidP="0035058B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0172E5" w:rsidRPr="00846B76" w14:paraId="6344E5F8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36E2316" w14:textId="77777777" w:rsidR="000172E5" w:rsidRPr="00171946" w:rsidRDefault="000172E5" w:rsidP="006145D8">
            <w:pPr>
              <w:rPr>
                <w:rFonts w:asciiTheme="majorHAnsi" w:hAnsiTheme="majorHAnsi"/>
                <w:b/>
                <w:color w:val="1E73AC" w:themeColor="accent2" w:themeTint="BF"/>
                <w:sz w:val="8"/>
              </w:rPr>
            </w:pPr>
          </w:p>
        </w:tc>
      </w:tr>
      <w:tr w:rsidR="00171946" w:rsidRPr="00171946" w14:paraId="176B87A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5375959" w14:textId="77777777" w:rsidR="00171946" w:rsidRPr="00171946" w:rsidRDefault="00171946" w:rsidP="006145D8">
            <w:pPr>
              <w:rPr>
                <w:rFonts w:asciiTheme="majorHAnsi" w:hAnsiTheme="majorHAnsi"/>
                <w:b/>
                <w:color w:val="1E73AC" w:themeColor="accent2" w:themeTint="BF"/>
                <w:sz w:val="6"/>
              </w:rPr>
            </w:pPr>
          </w:p>
        </w:tc>
      </w:tr>
      <w:tr w:rsidR="000172E5" w:rsidRPr="00846B76" w14:paraId="09793ED1" w14:textId="77777777" w:rsidTr="00171946">
        <w:tc>
          <w:tcPr>
            <w:tcW w:w="5000" w:type="pct"/>
            <w:gridSpan w:val="5"/>
            <w:shd w:val="clear" w:color="auto" w:fill="auto"/>
            <w:vAlign w:val="bottom"/>
          </w:tcPr>
          <w:p w14:paraId="133F9664" w14:textId="77777777" w:rsidR="000172E5" w:rsidRPr="00171946" w:rsidRDefault="00171946" w:rsidP="0035058B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  <w:r>
              <w:rPr>
                <w:rFonts w:asciiTheme="majorHAnsi" w:hAnsiTheme="majorHAnsi"/>
                <w:b/>
                <w:color w:val="1E73AC" w:themeColor="accent2" w:themeTint="BF"/>
              </w:rPr>
              <w:t>OBTA Recipient</w:t>
            </w:r>
          </w:p>
        </w:tc>
      </w:tr>
      <w:tr w:rsidR="000172E5" w:rsidRPr="00846B76" w14:paraId="06C92EA8" w14:textId="77777777" w:rsidTr="00171946">
        <w:tc>
          <w:tcPr>
            <w:tcW w:w="1334" w:type="pct"/>
            <w:shd w:val="clear" w:color="auto" w:fill="auto"/>
            <w:vAlign w:val="bottom"/>
          </w:tcPr>
          <w:p w14:paraId="0B6B8C28" w14:textId="77777777" w:rsidR="000172E5" w:rsidRPr="00E750CB" w:rsidRDefault="00171946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Name (first &amp; last)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EC7ECC" w14:textId="77777777" w:rsidR="000172E5" w:rsidRPr="00171946" w:rsidRDefault="000172E5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0172E5" w:rsidRPr="00846B76" w14:paraId="254C4480" w14:textId="77777777" w:rsidTr="00171946">
        <w:tc>
          <w:tcPr>
            <w:tcW w:w="1334" w:type="pct"/>
            <w:shd w:val="clear" w:color="auto" w:fill="auto"/>
            <w:vAlign w:val="bottom"/>
          </w:tcPr>
          <w:p w14:paraId="6F0F8EA3" w14:textId="77777777" w:rsidR="000172E5" w:rsidRPr="00E750CB" w:rsidRDefault="006B2451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Grade level &amp; content a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rea: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2DFF87A" w14:textId="77777777" w:rsidR="000172E5" w:rsidRPr="00171946" w:rsidRDefault="000172E5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4108A275" w14:textId="77777777" w:rsidTr="00171946">
        <w:tc>
          <w:tcPr>
            <w:tcW w:w="1334" w:type="pct"/>
            <w:shd w:val="clear" w:color="auto" w:fill="auto"/>
            <w:vAlign w:val="bottom"/>
          </w:tcPr>
          <w:p w14:paraId="79ECB6B7" w14:textId="77777777" w:rsidR="00171946" w:rsidRPr="00E750CB" w:rsidRDefault="006B2451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 mailing a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ddress: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92A90FB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7F4EEBC4" w14:textId="77777777" w:rsidTr="00171946">
        <w:tc>
          <w:tcPr>
            <w:tcW w:w="1334" w:type="pct"/>
            <w:shd w:val="clear" w:color="auto" w:fill="auto"/>
            <w:vAlign w:val="bottom"/>
          </w:tcPr>
          <w:p w14:paraId="034D41F7" w14:textId="77777777" w:rsidR="00171946" w:rsidRPr="00E750CB" w:rsidRDefault="00171946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E863F1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8A335F" w:rsidRPr="00846B76" w14:paraId="7469C8A1" w14:textId="77777777" w:rsidTr="00171946">
        <w:tc>
          <w:tcPr>
            <w:tcW w:w="1334" w:type="pct"/>
            <w:shd w:val="clear" w:color="auto" w:fill="auto"/>
            <w:vAlign w:val="bottom"/>
          </w:tcPr>
          <w:p w14:paraId="11B7BF88" w14:textId="77777777" w:rsidR="008A335F" w:rsidRPr="00E750CB" w:rsidRDefault="006B2451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 p</w:t>
            </w:r>
            <w:r w:rsidR="008A335F" w:rsidRPr="00E750CB">
              <w:rPr>
                <w:color w:val="1E73AC" w:themeColor="accent2" w:themeTint="BF"/>
                <w:sz w:val="22"/>
                <w:szCs w:val="22"/>
              </w:rPr>
              <w:t>hone #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13B8BAA" w14:textId="77777777" w:rsidR="008A335F" w:rsidRPr="00171946" w:rsidRDefault="008A335F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523E157E" w14:textId="77777777" w:rsidTr="00171946">
        <w:tc>
          <w:tcPr>
            <w:tcW w:w="1334" w:type="pct"/>
            <w:shd w:val="clear" w:color="auto" w:fill="auto"/>
            <w:vAlign w:val="bottom"/>
          </w:tcPr>
          <w:p w14:paraId="1942BA75" w14:textId="77777777" w:rsidR="00171946" w:rsidRPr="00E750CB" w:rsidRDefault="00171946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 email address: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FF7D89F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6F9AEC03" w14:textId="77777777" w:rsidTr="00171946">
        <w:tc>
          <w:tcPr>
            <w:tcW w:w="1334" w:type="pct"/>
            <w:shd w:val="clear" w:color="auto" w:fill="auto"/>
            <w:vAlign w:val="bottom"/>
          </w:tcPr>
          <w:p w14:paraId="32CB526C" w14:textId="77777777" w:rsidR="00171946" w:rsidRPr="00E750CB" w:rsidRDefault="006B2451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Classroom w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ebsite: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D25D64C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15067314" w14:textId="77777777" w:rsidTr="00171946">
        <w:tc>
          <w:tcPr>
            <w:tcW w:w="1334" w:type="pct"/>
            <w:shd w:val="clear" w:color="auto" w:fill="auto"/>
            <w:vAlign w:val="bottom"/>
          </w:tcPr>
          <w:p w14:paraId="255D1718" w14:textId="77777777" w:rsidR="00171946" w:rsidRPr="00E750CB" w:rsidRDefault="00171946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Senate District #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F4BABB0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16DC3A71" w14:textId="77777777" w:rsidTr="00171946">
        <w:tc>
          <w:tcPr>
            <w:tcW w:w="1334" w:type="pct"/>
            <w:shd w:val="clear" w:color="auto" w:fill="auto"/>
            <w:vAlign w:val="bottom"/>
          </w:tcPr>
          <w:p w14:paraId="33798EB9" w14:textId="77777777" w:rsidR="00171946" w:rsidRPr="00E750CB" w:rsidRDefault="00171946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Representative District #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9651B7C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171946" w:rsidRPr="00846B76" w14:paraId="67365FB4" w14:textId="77777777" w:rsidTr="00171946">
        <w:tc>
          <w:tcPr>
            <w:tcW w:w="1334" w:type="pct"/>
            <w:shd w:val="clear" w:color="auto" w:fill="auto"/>
            <w:vAlign w:val="bottom"/>
          </w:tcPr>
          <w:p w14:paraId="19BAC517" w14:textId="77777777" w:rsidR="00171946" w:rsidRPr="00E750CB" w:rsidRDefault="008A335F" w:rsidP="0035058B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 xml:space="preserve">School’s </w:t>
            </w:r>
            <w:r w:rsidR="006B2451" w:rsidRPr="00E750CB">
              <w:rPr>
                <w:color w:val="1E73AC" w:themeColor="accent2" w:themeTint="BF"/>
                <w:sz w:val="22"/>
                <w:szCs w:val="22"/>
              </w:rPr>
              <w:t>local n</w:t>
            </w:r>
            <w:r w:rsidR="00171946" w:rsidRPr="00E750CB">
              <w:rPr>
                <w:color w:val="1E73AC" w:themeColor="accent2" w:themeTint="BF"/>
                <w:sz w:val="22"/>
                <w:szCs w:val="22"/>
              </w:rPr>
              <w:t>ewspaper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D27B423" w14:textId="77777777" w:rsidR="00171946" w:rsidRPr="00171946" w:rsidRDefault="00171946" w:rsidP="0035058B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846B76" w14:paraId="46D1FC4F" w14:textId="77777777" w:rsidTr="00171946">
        <w:tc>
          <w:tcPr>
            <w:tcW w:w="1334" w:type="pct"/>
            <w:shd w:val="clear" w:color="auto" w:fill="auto"/>
            <w:vAlign w:val="bottom"/>
          </w:tcPr>
          <w:p w14:paraId="2C02770D" w14:textId="77777777" w:rsidR="00B6799A" w:rsidRPr="00E750CB" w:rsidRDefault="00B6799A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mailing address: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9DEE75" w14:textId="77777777" w:rsidR="00B6799A" w:rsidRPr="00171946" w:rsidRDefault="00B6799A" w:rsidP="00B6799A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846B76" w14:paraId="3730008A" w14:textId="77777777" w:rsidTr="00171946">
        <w:tc>
          <w:tcPr>
            <w:tcW w:w="1334" w:type="pct"/>
            <w:shd w:val="clear" w:color="auto" w:fill="auto"/>
            <w:vAlign w:val="bottom"/>
          </w:tcPr>
          <w:p w14:paraId="00C93BA5" w14:textId="77777777" w:rsidR="00B6799A" w:rsidRPr="00E750CB" w:rsidRDefault="00B6799A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301CD5B" w14:textId="77777777" w:rsidR="00B6799A" w:rsidRPr="00171946" w:rsidRDefault="00B6799A" w:rsidP="00B6799A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846B76" w14:paraId="13347F29" w14:textId="77777777" w:rsidTr="00171946">
        <w:tc>
          <w:tcPr>
            <w:tcW w:w="1334" w:type="pct"/>
            <w:shd w:val="clear" w:color="auto" w:fill="auto"/>
            <w:vAlign w:val="bottom"/>
          </w:tcPr>
          <w:p w14:paraId="47918353" w14:textId="77777777" w:rsidR="00B6799A" w:rsidRPr="00E750CB" w:rsidRDefault="006B2451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p</w:t>
            </w:r>
            <w:r w:rsidR="00B6799A" w:rsidRPr="00E750CB">
              <w:rPr>
                <w:color w:val="1E73AC" w:themeColor="accent2" w:themeTint="BF"/>
                <w:sz w:val="22"/>
                <w:szCs w:val="22"/>
              </w:rPr>
              <w:t>hone #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467F526" w14:textId="77777777" w:rsidR="00B6799A" w:rsidRPr="00171946" w:rsidRDefault="00B6799A" w:rsidP="00B6799A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846B76" w14:paraId="1A6B7E54" w14:textId="77777777" w:rsidTr="00171946">
        <w:tc>
          <w:tcPr>
            <w:tcW w:w="1334" w:type="pct"/>
            <w:shd w:val="clear" w:color="auto" w:fill="auto"/>
            <w:vAlign w:val="bottom"/>
          </w:tcPr>
          <w:p w14:paraId="5FFEFEE4" w14:textId="77777777" w:rsidR="00B6799A" w:rsidRPr="00E750CB" w:rsidRDefault="00B6799A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email address: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485571B" w14:textId="77777777" w:rsidR="00B6799A" w:rsidRPr="00171946" w:rsidRDefault="00B6799A" w:rsidP="00B6799A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846B76" w14:paraId="415CB88F" w14:textId="77777777" w:rsidTr="00171946">
        <w:tc>
          <w:tcPr>
            <w:tcW w:w="1334" w:type="pct"/>
            <w:shd w:val="clear" w:color="auto" w:fill="auto"/>
            <w:vAlign w:val="bottom"/>
          </w:tcPr>
          <w:p w14:paraId="28DA15FD" w14:textId="77777777" w:rsidR="00B6799A" w:rsidRPr="00E750CB" w:rsidRDefault="00B6799A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Senate District #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18A4A99" w14:textId="77777777" w:rsidR="00B6799A" w:rsidRPr="00171946" w:rsidRDefault="00B6799A" w:rsidP="00B6799A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846B76" w14:paraId="4F9433AB" w14:textId="77777777" w:rsidTr="00171946">
        <w:tc>
          <w:tcPr>
            <w:tcW w:w="1334" w:type="pct"/>
            <w:shd w:val="clear" w:color="auto" w:fill="auto"/>
            <w:vAlign w:val="bottom"/>
          </w:tcPr>
          <w:p w14:paraId="1D210BC9" w14:textId="77777777" w:rsidR="00B6799A" w:rsidRPr="00E750CB" w:rsidRDefault="00B6799A" w:rsidP="00B6799A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Representative District #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CDDC96" w14:textId="77777777" w:rsidR="00B6799A" w:rsidRPr="00171946" w:rsidRDefault="00B6799A" w:rsidP="00B6799A">
            <w:pPr>
              <w:spacing w:before="0"/>
              <w:rPr>
                <w:color w:val="1E73AC" w:themeColor="accent2" w:themeTint="BF"/>
              </w:rPr>
            </w:pPr>
          </w:p>
        </w:tc>
      </w:tr>
    </w:tbl>
    <w:p w14:paraId="038F0469" w14:textId="77777777" w:rsidR="000172E5" w:rsidRDefault="000172E5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B6799A" w:rsidRPr="00171946" w14:paraId="0B02F2FF" w14:textId="77777777" w:rsidTr="009C3486">
        <w:tc>
          <w:tcPr>
            <w:tcW w:w="5000" w:type="pct"/>
            <w:gridSpan w:val="2"/>
            <w:shd w:val="clear" w:color="auto" w:fill="auto"/>
            <w:vAlign w:val="bottom"/>
          </w:tcPr>
          <w:p w14:paraId="20A8E918" w14:textId="77777777" w:rsidR="00B6799A" w:rsidRPr="00171946" w:rsidRDefault="00B6799A" w:rsidP="009C3486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  <w:r>
              <w:rPr>
                <w:rFonts w:asciiTheme="majorHAnsi" w:hAnsiTheme="majorHAnsi"/>
                <w:b/>
                <w:color w:val="1E73AC" w:themeColor="accent2" w:themeTint="BF"/>
              </w:rPr>
              <w:t>OBTA Building Level Administrator</w:t>
            </w:r>
          </w:p>
        </w:tc>
      </w:tr>
      <w:tr w:rsidR="00B6799A" w:rsidRPr="00171946" w14:paraId="4D088671" w14:textId="77777777" w:rsidTr="009C3486">
        <w:tc>
          <w:tcPr>
            <w:tcW w:w="1334" w:type="pct"/>
            <w:shd w:val="clear" w:color="auto" w:fill="auto"/>
            <w:vAlign w:val="bottom"/>
          </w:tcPr>
          <w:p w14:paraId="0B30D9BC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Name (first &amp; last)</w:t>
            </w:r>
            <w:r w:rsidR="006B2451" w:rsidRPr="00E750CB">
              <w:rPr>
                <w:color w:val="1E73AC" w:themeColor="accent2" w:themeTint="BF"/>
                <w:sz w:val="22"/>
                <w:szCs w:val="22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1DC481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540139D6" w14:textId="77777777" w:rsidTr="009C3486">
        <w:tc>
          <w:tcPr>
            <w:tcW w:w="1334" w:type="pct"/>
            <w:shd w:val="clear" w:color="auto" w:fill="auto"/>
            <w:vAlign w:val="bottom"/>
          </w:tcPr>
          <w:p w14:paraId="5B1A875F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Title: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3C83E0D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0F04F581" w14:textId="77777777" w:rsidTr="009C3486">
        <w:tc>
          <w:tcPr>
            <w:tcW w:w="1334" w:type="pct"/>
            <w:shd w:val="clear" w:color="auto" w:fill="auto"/>
            <w:vAlign w:val="bottom"/>
          </w:tcPr>
          <w:p w14:paraId="4E149AA9" w14:textId="77777777" w:rsidR="00B6799A" w:rsidRPr="00E750CB" w:rsidRDefault="006B2451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 mailing a</w:t>
            </w:r>
            <w:r w:rsidR="00B6799A" w:rsidRPr="00E750CB">
              <w:rPr>
                <w:color w:val="1E73AC" w:themeColor="accent2" w:themeTint="BF"/>
                <w:sz w:val="22"/>
                <w:szCs w:val="22"/>
              </w:rPr>
              <w:t>ddress: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77E3005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6F196556" w14:textId="77777777" w:rsidTr="009C3486">
        <w:tc>
          <w:tcPr>
            <w:tcW w:w="1334" w:type="pct"/>
            <w:shd w:val="clear" w:color="auto" w:fill="auto"/>
            <w:vAlign w:val="bottom"/>
          </w:tcPr>
          <w:p w14:paraId="4C4B067E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44E530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38ECD9DD" w14:textId="77777777" w:rsidTr="009C3486">
        <w:tc>
          <w:tcPr>
            <w:tcW w:w="1334" w:type="pct"/>
            <w:shd w:val="clear" w:color="auto" w:fill="auto"/>
            <w:vAlign w:val="bottom"/>
          </w:tcPr>
          <w:p w14:paraId="3C517AAB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 Phone #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CDBD7A7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32990A19" w14:textId="77777777" w:rsidTr="009C3486">
        <w:tc>
          <w:tcPr>
            <w:tcW w:w="1334" w:type="pct"/>
            <w:shd w:val="clear" w:color="auto" w:fill="auto"/>
            <w:vAlign w:val="bottom"/>
          </w:tcPr>
          <w:p w14:paraId="716ED5F7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 email address: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4134709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2A763297" w14:textId="77777777" w:rsidTr="009C3486">
        <w:tc>
          <w:tcPr>
            <w:tcW w:w="1334" w:type="pct"/>
            <w:shd w:val="clear" w:color="auto" w:fill="auto"/>
            <w:vAlign w:val="bottom"/>
          </w:tcPr>
          <w:p w14:paraId="34253527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School</w:t>
            </w:r>
            <w:r w:rsidR="006B2451" w:rsidRPr="00E750CB">
              <w:rPr>
                <w:color w:val="1E73AC" w:themeColor="accent2" w:themeTint="BF"/>
                <w:sz w:val="22"/>
                <w:szCs w:val="22"/>
              </w:rPr>
              <w:t xml:space="preserve"> w</w:t>
            </w:r>
            <w:r w:rsidRPr="00E750CB">
              <w:rPr>
                <w:color w:val="1E73AC" w:themeColor="accent2" w:themeTint="BF"/>
                <w:sz w:val="22"/>
                <w:szCs w:val="22"/>
              </w:rPr>
              <w:t>ebsite: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274EB5E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2CBEB1B2" w14:textId="77777777" w:rsidTr="009C3486">
        <w:tc>
          <w:tcPr>
            <w:tcW w:w="1334" w:type="pct"/>
            <w:shd w:val="clear" w:color="auto" w:fill="auto"/>
            <w:vAlign w:val="bottom"/>
          </w:tcPr>
          <w:p w14:paraId="137FA299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Senate District #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8D95F6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5F46D469" w14:textId="77777777" w:rsidTr="009C3486">
        <w:tc>
          <w:tcPr>
            <w:tcW w:w="1334" w:type="pct"/>
            <w:shd w:val="clear" w:color="auto" w:fill="auto"/>
            <w:vAlign w:val="bottom"/>
          </w:tcPr>
          <w:p w14:paraId="2AB3BD67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Representative District #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C75D3B0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0A006609" w14:textId="77777777" w:rsidTr="009C3486">
        <w:tc>
          <w:tcPr>
            <w:tcW w:w="1334" w:type="pct"/>
            <w:shd w:val="clear" w:color="auto" w:fill="auto"/>
            <w:vAlign w:val="bottom"/>
          </w:tcPr>
          <w:p w14:paraId="3B4FB94E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 xml:space="preserve">School’s </w:t>
            </w:r>
            <w:r w:rsidR="006B2451" w:rsidRPr="00E750CB">
              <w:rPr>
                <w:color w:val="1E73AC" w:themeColor="accent2" w:themeTint="BF"/>
                <w:sz w:val="22"/>
                <w:szCs w:val="22"/>
              </w:rPr>
              <w:t>local n</w:t>
            </w:r>
            <w:r w:rsidRPr="00E750CB">
              <w:rPr>
                <w:color w:val="1E73AC" w:themeColor="accent2" w:themeTint="BF"/>
                <w:sz w:val="22"/>
                <w:szCs w:val="22"/>
              </w:rPr>
              <w:t>ewspaper</w:t>
            </w:r>
            <w:r w:rsidR="006B2451" w:rsidRPr="00E750CB">
              <w:rPr>
                <w:color w:val="1E73AC" w:themeColor="accent2" w:themeTint="BF"/>
                <w:sz w:val="22"/>
                <w:szCs w:val="22"/>
              </w:rPr>
              <w:t>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C84B428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05AA3C17" w14:textId="77777777" w:rsidTr="009C3486">
        <w:tc>
          <w:tcPr>
            <w:tcW w:w="1334" w:type="pct"/>
            <w:shd w:val="clear" w:color="auto" w:fill="auto"/>
            <w:vAlign w:val="bottom"/>
          </w:tcPr>
          <w:p w14:paraId="4C57125A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mailing address: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367F18B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01B8B663" w14:textId="77777777" w:rsidTr="009C3486">
        <w:tc>
          <w:tcPr>
            <w:tcW w:w="1334" w:type="pct"/>
            <w:shd w:val="clear" w:color="auto" w:fill="auto"/>
            <w:vAlign w:val="bottom"/>
          </w:tcPr>
          <w:p w14:paraId="6ECFE29E" w14:textId="77777777" w:rsidR="00B6799A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4"/>
                <w:szCs w:val="24"/>
              </w:rPr>
            </w:pP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35C44E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37729C65" w14:textId="77777777" w:rsidTr="009C3486">
        <w:tc>
          <w:tcPr>
            <w:tcW w:w="1334" w:type="pct"/>
            <w:shd w:val="clear" w:color="auto" w:fill="auto"/>
            <w:vAlign w:val="bottom"/>
          </w:tcPr>
          <w:p w14:paraId="2639A379" w14:textId="77777777" w:rsidR="00B6799A" w:rsidRPr="00E750CB" w:rsidRDefault="006B2451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p</w:t>
            </w:r>
            <w:r w:rsidR="00B6799A" w:rsidRPr="00E750CB">
              <w:rPr>
                <w:color w:val="1E73AC" w:themeColor="accent2" w:themeTint="BF"/>
                <w:sz w:val="22"/>
                <w:szCs w:val="22"/>
              </w:rPr>
              <w:t>hone #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C411295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0ED948D4" w14:textId="77777777" w:rsidTr="009C3486">
        <w:tc>
          <w:tcPr>
            <w:tcW w:w="1334" w:type="pct"/>
            <w:shd w:val="clear" w:color="auto" w:fill="auto"/>
            <w:vAlign w:val="bottom"/>
          </w:tcPr>
          <w:p w14:paraId="42E6A65C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email address: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588DED5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118446A1" w14:textId="77777777" w:rsidTr="009C3486">
        <w:tc>
          <w:tcPr>
            <w:tcW w:w="1334" w:type="pct"/>
            <w:shd w:val="clear" w:color="auto" w:fill="auto"/>
            <w:vAlign w:val="bottom"/>
          </w:tcPr>
          <w:p w14:paraId="40CBB060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Senate District #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13A3807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B6799A" w:rsidRPr="00171946" w14:paraId="6C0F79D1" w14:textId="77777777" w:rsidTr="009C3486">
        <w:tc>
          <w:tcPr>
            <w:tcW w:w="1334" w:type="pct"/>
            <w:shd w:val="clear" w:color="auto" w:fill="auto"/>
            <w:vAlign w:val="bottom"/>
          </w:tcPr>
          <w:p w14:paraId="1A96390D" w14:textId="77777777" w:rsidR="00B6799A" w:rsidRPr="00E750CB" w:rsidRDefault="00B6799A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Representative District #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1761CC" w14:textId="77777777" w:rsidR="00B6799A" w:rsidRPr="00171946" w:rsidRDefault="00B6799A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6B2451" w:rsidRPr="00171946" w14:paraId="384430AD" w14:textId="77777777" w:rsidTr="009C3486">
        <w:tc>
          <w:tcPr>
            <w:tcW w:w="5000" w:type="pct"/>
            <w:gridSpan w:val="2"/>
            <w:shd w:val="clear" w:color="auto" w:fill="auto"/>
            <w:vAlign w:val="bottom"/>
          </w:tcPr>
          <w:p w14:paraId="28C1354C" w14:textId="77777777" w:rsidR="006B2451" w:rsidRDefault="006B2451" w:rsidP="009C3486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</w:p>
          <w:p w14:paraId="17266D84" w14:textId="77777777" w:rsidR="006B2451" w:rsidRPr="00171946" w:rsidRDefault="006B2451" w:rsidP="009C3486">
            <w:pPr>
              <w:spacing w:before="0"/>
              <w:rPr>
                <w:rFonts w:asciiTheme="majorHAnsi" w:hAnsiTheme="majorHAnsi"/>
                <w:b/>
                <w:color w:val="1E73AC" w:themeColor="accent2" w:themeTint="BF"/>
              </w:rPr>
            </w:pPr>
            <w:r>
              <w:rPr>
                <w:rFonts w:asciiTheme="majorHAnsi" w:hAnsiTheme="majorHAnsi"/>
                <w:b/>
                <w:color w:val="1E73AC" w:themeColor="accent2" w:themeTint="BF"/>
              </w:rPr>
              <w:t xml:space="preserve">Nominating Institution’s Representative Attending Ceremony: </w:t>
            </w:r>
          </w:p>
        </w:tc>
      </w:tr>
      <w:tr w:rsidR="006B2451" w:rsidRPr="00171946" w14:paraId="7983AE30" w14:textId="77777777" w:rsidTr="009C3486">
        <w:tc>
          <w:tcPr>
            <w:tcW w:w="1334" w:type="pct"/>
            <w:shd w:val="clear" w:color="auto" w:fill="auto"/>
            <w:vAlign w:val="bottom"/>
          </w:tcPr>
          <w:p w14:paraId="2B0C40E1" w14:textId="77777777" w:rsidR="006B2451" w:rsidRPr="00E750CB" w:rsidRDefault="006B2451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 xml:space="preserve">Name (first &amp; last): 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21BE06" w14:textId="77777777" w:rsidR="006B2451" w:rsidRPr="00171946" w:rsidRDefault="006B2451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6B2451" w:rsidRPr="00171946" w14:paraId="01C76139" w14:textId="77777777" w:rsidTr="009C3486">
        <w:tc>
          <w:tcPr>
            <w:tcW w:w="1334" w:type="pct"/>
            <w:shd w:val="clear" w:color="auto" w:fill="auto"/>
            <w:vAlign w:val="bottom"/>
          </w:tcPr>
          <w:p w14:paraId="4BBE689D" w14:textId="77777777" w:rsidR="006B2451" w:rsidRPr="00E750CB" w:rsidRDefault="006B2451" w:rsidP="009C3486">
            <w:pPr>
              <w:pStyle w:val="NormalIndent"/>
              <w:spacing w:before="0"/>
              <w:ind w:left="0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Title: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C02E91" w14:textId="77777777" w:rsidR="006B2451" w:rsidRPr="00171946" w:rsidRDefault="006B2451" w:rsidP="009C3486">
            <w:pPr>
              <w:spacing w:before="0"/>
              <w:rPr>
                <w:color w:val="1E73AC" w:themeColor="accent2" w:themeTint="BF"/>
              </w:rPr>
            </w:pPr>
          </w:p>
        </w:tc>
      </w:tr>
      <w:tr w:rsidR="006B2451" w:rsidRPr="00171946" w14:paraId="1367D49F" w14:textId="77777777" w:rsidTr="009C3486">
        <w:tc>
          <w:tcPr>
            <w:tcW w:w="1334" w:type="pct"/>
            <w:shd w:val="clear" w:color="auto" w:fill="auto"/>
            <w:vAlign w:val="bottom"/>
          </w:tcPr>
          <w:p w14:paraId="58E97470" w14:textId="77777777" w:rsidR="006B2451" w:rsidRPr="00E750CB" w:rsidRDefault="00AE578D" w:rsidP="009C3486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sdt>
              <w:sdtPr>
                <w:rPr>
                  <w:color w:val="1E73AC" w:themeColor="accent2" w:themeTint="BF"/>
                  <w:sz w:val="22"/>
                  <w:szCs w:val="22"/>
                </w:rPr>
                <w:id w:val="-877397428"/>
                <w:placeholder>
                  <w:docPart w:val="F3B44DE4CB034163A19C614A02DB7753"/>
                </w:placeholder>
                <w:temporary/>
                <w:showingPlcHdr/>
                <w15:appearance w15:val="hidden"/>
              </w:sdtPr>
              <w:sdtEndPr/>
              <w:sdtContent>
                <w:r w:rsidR="006B2451" w:rsidRPr="00E750CB">
                  <w:rPr>
                    <w:color w:val="1E73AC" w:themeColor="accent2" w:themeTint="BF"/>
                    <w:sz w:val="22"/>
                    <w:szCs w:val="22"/>
                  </w:rPr>
                  <w:t>Email</w:t>
                </w:r>
              </w:sdtContent>
            </w:sdt>
            <w:r w:rsidR="006B2451" w:rsidRPr="00E750CB">
              <w:rPr>
                <w:color w:val="1E73AC" w:themeColor="accent2" w:themeTint="BF"/>
                <w:sz w:val="22"/>
                <w:szCs w:val="22"/>
              </w:rPr>
              <w:t>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24D764" w14:textId="77777777" w:rsidR="006B2451" w:rsidRPr="00171946" w:rsidRDefault="006B2451" w:rsidP="009C3486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6B2451" w:rsidRPr="00171946" w14:paraId="4D7C2C2F" w14:textId="77777777" w:rsidTr="009C3486">
        <w:tc>
          <w:tcPr>
            <w:tcW w:w="1334" w:type="pct"/>
            <w:shd w:val="clear" w:color="auto" w:fill="auto"/>
            <w:vAlign w:val="bottom"/>
          </w:tcPr>
          <w:p w14:paraId="1154A192" w14:textId="77777777" w:rsidR="006B2451" w:rsidRPr="00E750CB" w:rsidRDefault="006B2451" w:rsidP="009C3486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Phone number(s):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C70E4A" w14:textId="77777777" w:rsidR="006B2451" w:rsidRPr="00171946" w:rsidRDefault="006B2451" w:rsidP="009C3486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6B2451" w:rsidRPr="00171946" w14:paraId="54A7F47D" w14:textId="77777777" w:rsidTr="009C3486">
        <w:tc>
          <w:tcPr>
            <w:tcW w:w="1334" w:type="pct"/>
            <w:shd w:val="clear" w:color="auto" w:fill="auto"/>
            <w:vAlign w:val="bottom"/>
          </w:tcPr>
          <w:p w14:paraId="2FB7F84B" w14:textId="77777777" w:rsidR="006B2451" w:rsidRPr="00E750CB" w:rsidRDefault="006B2451" w:rsidP="009C3486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Home mailing address: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BD1A55" w14:textId="77777777" w:rsidR="006B2451" w:rsidRPr="00171946" w:rsidRDefault="006B2451" w:rsidP="009C3486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6B2451" w:rsidRPr="00171946" w14:paraId="19709073" w14:textId="77777777" w:rsidTr="009C3486">
        <w:tc>
          <w:tcPr>
            <w:tcW w:w="1334" w:type="pct"/>
            <w:shd w:val="clear" w:color="auto" w:fill="auto"/>
            <w:vAlign w:val="bottom"/>
          </w:tcPr>
          <w:p w14:paraId="4A5B2F6F" w14:textId="77777777" w:rsidR="006B2451" w:rsidRPr="00E750CB" w:rsidRDefault="006B2451" w:rsidP="009C3486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378EDE" w14:textId="77777777" w:rsidR="006B2451" w:rsidRPr="00171946" w:rsidRDefault="006B2451" w:rsidP="009C3486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6B2451" w:rsidRPr="00171946" w14:paraId="4F06B883" w14:textId="77777777" w:rsidTr="009C3486">
        <w:tc>
          <w:tcPr>
            <w:tcW w:w="1334" w:type="pct"/>
            <w:shd w:val="clear" w:color="auto" w:fill="auto"/>
            <w:vAlign w:val="bottom"/>
          </w:tcPr>
          <w:p w14:paraId="0E624F4B" w14:textId="77777777" w:rsidR="006B2451" w:rsidRPr="00E750CB" w:rsidRDefault="006B2451" w:rsidP="009C3486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Senate District #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88969B" w14:textId="77777777" w:rsidR="006B2451" w:rsidRPr="00171946" w:rsidRDefault="006B2451" w:rsidP="009C3486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6B2451" w:rsidRPr="00171946" w14:paraId="47B4980D" w14:textId="77777777" w:rsidTr="009C3486">
        <w:tc>
          <w:tcPr>
            <w:tcW w:w="1334" w:type="pct"/>
            <w:shd w:val="clear" w:color="auto" w:fill="auto"/>
            <w:vAlign w:val="bottom"/>
          </w:tcPr>
          <w:p w14:paraId="4FE14B56" w14:textId="77777777" w:rsidR="006B2451" w:rsidRPr="00E750CB" w:rsidRDefault="006B2451" w:rsidP="009C3486">
            <w:pPr>
              <w:pStyle w:val="NormalIndent"/>
              <w:spacing w:before="0"/>
              <w:ind w:left="-18"/>
              <w:rPr>
                <w:color w:val="1E73AC" w:themeColor="accent2" w:themeTint="BF"/>
                <w:sz w:val="22"/>
                <w:szCs w:val="22"/>
              </w:rPr>
            </w:pPr>
            <w:r w:rsidRPr="00E750CB">
              <w:rPr>
                <w:color w:val="1E73AC" w:themeColor="accent2" w:themeTint="BF"/>
                <w:sz w:val="22"/>
                <w:szCs w:val="22"/>
              </w:rPr>
              <w:t>IL Representative District #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14029A" w14:textId="77777777" w:rsidR="006B2451" w:rsidRPr="00171946" w:rsidRDefault="006B2451" w:rsidP="009C3486">
            <w:pPr>
              <w:spacing w:before="0"/>
              <w:ind w:left="-18"/>
              <w:rPr>
                <w:color w:val="1E73AC" w:themeColor="accent2" w:themeTint="BF"/>
              </w:rPr>
            </w:pPr>
          </w:p>
        </w:tc>
      </w:tr>
      <w:tr w:rsidR="006B2451" w:rsidRPr="00171946" w14:paraId="28BFD1A7" w14:textId="77777777" w:rsidTr="009C348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639F6D9" w14:textId="77777777" w:rsidR="006B2451" w:rsidRPr="00171946" w:rsidRDefault="006B2451" w:rsidP="009C3486">
            <w:pPr>
              <w:rPr>
                <w:rFonts w:asciiTheme="majorHAnsi" w:hAnsiTheme="majorHAnsi"/>
                <w:b/>
                <w:color w:val="1E73AC" w:themeColor="accent2" w:themeTint="BF"/>
                <w:sz w:val="8"/>
              </w:rPr>
            </w:pPr>
          </w:p>
        </w:tc>
      </w:tr>
    </w:tbl>
    <w:p w14:paraId="61DAC005" w14:textId="083E83E4" w:rsidR="00E750CB" w:rsidRPr="00F1150D" w:rsidRDefault="00E750CB" w:rsidP="00E750CB">
      <w:pPr>
        <w:pStyle w:val="ListParagraph"/>
        <w:ind w:hanging="180"/>
        <w:rPr>
          <w:rFonts w:ascii="Arial Narrow" w:hAnsi="Arial Narrow"/>
          <w:sz w:val="20"/>
          <w:szCs w:val="20"/>
        </w:rPr>
      </w:pPr>
      <w:r w:rsidRPr="00F1150D">
        <w:rPr>
          <w:rFonts w:ascii="Arial Narrow" w:hAnsi="Arial Narrow"/>
          <w:b/>
          <w:sz w:val="20"/>
          <w:szCs w:val="20"/>
        </w:rPr>
        <w:t xml:space="preserve">Due date for the nomination is </w:t>
      </w:r>
      <w:r w:rsidR="003C2D94">
        <w:rPr>
          <w:rFonts w:ascii="Arial Narrow" w:hAnsi="Arial Narrow"/>
          <w:b/>
          <w:sz w:val="20"/>
          <w:szCs w:val="20"/>
        </w:rPr>
        <w:t>February 17, 2020</w:t>
      </w:r>
      <w:r w:rsidRPr="004E076D">
        <w:rPr>
          <w:rFonts w:ascii="Arial Narrow" w:hAnsi="Arial Narrow"/>
          <w:sz w:val="20"/>
          <w:szCs w:val="20"/>
        </w:rPr>
        <w:t>.</w:t>
      </w:r>
      <w:r w:rsidRPr="00F1150D"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sz w:val="20"/>
          <w:szCs w:val="20"/>
        </w:rPr>
        <w:t>Completed n</w:t>
      </w:r>
      <w:r w:rsidRPr="00F1150D">
        <w:rPr>
          <w:rFonts w:ascii="Arial Narrow" w:hAnsi="Arial Narrow"/>
          <w:sz w:val="20"/>
          <w:szCs w:val="20"/>
        </w:rPr>
        <w:t>o</w:t>
      </w:r>
      <w:r>
        <w:rPr>
          <w:rFonts w:ascii="Arial Narrow" w:hAnsi="Arial Narrow"/>
          <w:sz w:val="20"/>
          <w:szCs w:val="20"/>
        </w:rPr>
        <w:t xml:space="preserve">mination </w:t>
      </w:r>
      <w:r w:rsidRPr="00F1150D">
        <w:rPr>
          <w:rFonts w:ascii="Arial Narrow" w:hAnsi="Arial Narrow"/>
          <w:sz w:val="20"/>
          <w:szCs w:val="20"/>
        </w:rPr>
        <w:t xml:space="preserve">should be sent </w:t>
      </w:r>
      <w:r>
        <w:rPr>
          <w:rFonts w:ascii="Arial Narrow" w:hAnsi="Arial Narrow"/>
          <w:sz w:val="20"/>
          <w:szCs w:val="20"/>
        </w:rPr>
        <w:t xml:space="preserve">by mail or email </w:t>
      </w:r>
      <w:r w:rsidRPr="00F1150D">
        <w:rPr>
          <w:rFonts w:ascii="Arial Narrow" w:hAnsi="Arial Narrow"/>
          <w:sz w:val="20"/>
          <w:szCs w:val="20"/>
        </w:rPr>
        <w:t>to:</w:t>
      </w:r>
    </w:p>
    <w:p w14:paraId="20055D2E" w14:textId="77777777" w:rsidR="00E750CB" w:rsidRPr="00F1150D" w:rsidRDefault="00E750CB" w:rsidP="00E750CB">
      <w:pPr>
        <w:pStyle w:val="ListParagraph"/>
        <w:ind w:hanging="180"/>
        <w:rPr>
          <w:rFonts w:ascii="Arial Narrow" w:hAnsi="Arial Narrow"/>
          <w:sz w:val="20"/>
          <w:szCs w:val="20"/>
        </w:rPr>
      </w:pPr>
    </w:p>
    <w:p w14:paraId="08D46DA1" w14:textId="77777777" w:rsidR="00E750CB" w:rsidRPr="00F1150D" w:rsidRDefault="00E750CB" w:rsidP="00E750CB">
      <w:pPr>
        <w:spacing w:before="0" w:after="0"/>
        <w:ind w:left="28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Barbara O’Donnell</w:t>
      </w:r>
      <w:r w:rsidRPr="00F1150D">
        <w:rPr>
          <w:rFonts w:ascii="Arial Narrow" w:hAnsi="Arial Narrow"/>
          <w:sz w:val="20"/>
          <w:szCs w:val="20"/>
        </w:rPr>
        <w:t>, IACTE Past President</w:t>
      </w:r>
    </w:p>
    <w:p w14:paraId="587E6AA4" w14:textId="77777777" w:rsidR="00E750CB" w:rsidRPr="00F1150D" w:rsidRDefault="00E750CB" w:rsidP="00E750CB">
      <w:pPr>
        <w:spacing w:before="0" w:after="0"/>
        <w:ind w:left="28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Southern Illinois University Edwardsville</w:t>
      </w:r>
    </w:p>
    <w:p w14:paraId="04CDF56A" w14:textId="77777777" w:rsidR="00E750CB" w:rsidRPr="00F1150D" w:rsidRDefault="00E750CB" w:rsidP="00E750CB">
      <w:pPr>
        <w:spacing w:before="0" w:after="0"/>
        <w:ind w:left="28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Campus Box 1122</w:t>
      </w:r>
    </w:p>
    <w:p w14:paraId="6C4CA332" w14:textId="77777777" w:rsidR="00E750CB" w:rsidRPr="00F1150D" w:rsidRDefault="00E750CB" w:rsidP="00E750CB">
      <w:pPr>
        <w:spacing w:before="0" w:after="0"/>
        <w:ind w:left="28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Edwardsville</w:t>
      </w:r>
      <w:r w:rsidRPr="00F1150D">
        <w:rPr>
          <w:rFonts w:ascii="Arial Narrow" w:hAnsi="Arial Narrow"/>
          <w:sz w:val="20"/>
          <w:szCs w:val="20"/>
        </w:rPr>
        <w:t>, IL 6</w:t>
      </w:r>
      <w:r>
        <w:rPr>
          <w:rFonts w:ascii="Arial Narrow" w:hAnsi="Arial Narrow"/>
          <w:sz w:val="20"/>
          <w:szCs w:val="20"/>
        </w:rPr>
        <w:t>2026-1122</w:t>
      </w:r>
    </w:p>
    <w:p w14:paraId="531D9E23" w14:textId="77777777" w:rsidR="00B6799A" w:rsidRPr="0006568A" w:rsidRDefault="00AE578D" w:rsidP="00E750CB">
      <w:pPr>
        <w:spacing w:before="0" w:after="0"/>
        <w:ind w:left="2160" w:firstLine="720"/>
      </w:pPr>
      <w:hyperlink r:id="rId10" w:history="1">
        <w:r w:rsidR="00E750CB">
          <w:rPr>
            <w:rStyle w:val="Hyperlink"/>
            <w:rFonts w:ascii="Arial Narrow" w:hAnsi="Arial Narrow"/>
            <w:sz w:val="20"/>
            <w:szCs w:val="20"/>
          </w:rPr>
          <w:t>bodonne@siue.edu</w:t>
        </w:r>
      </w:hyperlink>
    </w:p>
    <w:sectPr w:rsidR="00B6799A" w:rsidRPr="0006568A" w:rsidSect="00954DE0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DB78D" w14:textId="77777777" w:rsidR="004A304E" w:rsidRDefault="004A304E" w:rsidP="000172E5">
      <w:pPr>
        <w:spacing w:after="0" w:line="240" w:lineRule="auto"/>
      </w:pPr>
      <w:r>
        <w:separator/>
      </w:r>
    </w:p>
  </w:endnote>
  <w:endnote w:type="continuationSeparator" w:id="0">
    <w:p w14:paraId="05FE3DE5" w14:textId="77777777" w:rsidR="004A304E" w:rsidRDefault="004A304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A5E8087-4B37-483E-A888-30A711A8E526}"/>
    <w:embedBold r:id="rId2" w:fontKey="{522266A6-3D2E-4664-B84C-1711D38C84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D60127-BC96-4740-9FF3-5639B64E753F}"/>
    <w:embedBold r:id="rId4" w:fontKey="{197B87AF-FE16-430C-89C4-236947FA9C37}"/>
    <w:embedItalic r:id="rId5" w:fontKey="{FF3FB47B-DAEF-4C5A-835E-70E85F3110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6D9BDFD-24CC-4A82-A3FB-BAD1D5D40A7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4DDF1A5-B9A3-4C65-99D6-DC4CBB25F596}"/>
    <w:embedBold r:id="rId8" w:fontKey="{CC3E4002-4527-45E4-B00E-179145290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01095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2DA696" w14:textId="77777777" w:rsidR="001443A1" w:rsidRDefault="001443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50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5CC64C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890FD" w14:textId="77777777" w:rsidR="004A304E" w:rsidRDefault="004A304E" w:rsidP="000172E5">
      <w:pPr>
        <w:spacing w:after="0" w:line="240" w:lineRule="auto"/>
      </w:pPr>
      <w:r>
        <w:separator/>
      </w:r>
    </w:p>
  </w:footnote>
  <w:footnote w:type="continuationSeparator" w:id="0">
    <w:p w14:paraId="7FCA8177" w14:textId="77777777" w:rsidR="004A304E" w:rsidRDefault="004A304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929"/>
      <w:gridCol w:w="7871"/>
    </w:tblGrid>
    <w:tr w:rsidR="00B337A2" w:rsidRPr="00B337A2" w14:paraId="0335C5C6" w14:textId="77777777" w:rsidTr="00384B05">
      <w:trPr>
        <w:trHeight w:val="990"/>
      </w:trPr>
      <w:tc>
        <w:tcPr>
          <w:tcW w:w="1350" w:type="dxa"/>
          <w:vAlign w:val="center"/>
        </w:tcPr>
        <w:p w14:paraId="604EACBB" w14:textId="77777777" w:rsidR="00B337A2" w:rsidRPr="00B337A2" w:rsidRDefault="00171946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7EF43096" wp14:editId="78F8DA35">
                <wp:extent cx="1790700" cy="9829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00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982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54572C7" w14:textId="77777777" w:rsidR="00B337A2" w:rsidRPr="00171946" w:rsidRDefault="00171946" w:rsidP="00171946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ascii="Calibri" w:eastAsia="Calibri" w:hAnsi="Calibri" w:cs="Times New Roman"/>
              <w:b/>
              <w:noProof/>
              <w:color w:val="1E73AC" w:themeColor="accent2" w:themeTint="BF"/>
              <w:sz w:val="32"/>
              <w:szCs w:val="32"/>
            </w:rPr>
          </w:pPr>
          <w:r w:rsidRPr="00171946">
            <w:rPr>
              <w:rFonts w:ascii="Calibri" w:eastAsia="Calibri" w:hAnsi="Calibri" w:cs="Times New Roman"/>
              <w:b/>
              <w:noProof/>
              <w:color w:val="1E73AC" w:themeColor="accent2" w:themeTint="BF"/>
              <w:sz w:val="32"/>
              <w:szCs w:val="32"/>
            </w:rPr>
            <w:t>Outstanding Beginning Teacher</w:t>
          </w:r>
        </w:p>
        <w:p w14:paraId="145104E7" w14:textId="658C6F8C" w:rsidR="00171946" w:rsidRPr="00B337A2" w:rsidRDefault="003C2D94" w:rsidP="00171946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alibri" w:eastAsia="Calibri" w:hAnsi="Calibri" w:cs="Times New Roman"/>
              <w:b/>
              <w:noProof/>
              <w:color w:val="1E73AC" w:themeColor="accent2" w:themeTint="BF"/>
              <w:sz w:val="32"/>
              <w:szCs w:val="32"/>
            </w:rPr>
            <w:t>Selection</w:t>
          </w:r>
          <w:r w:rsidR="00171946" w:rsidRPr="00171946">
            <w:rPr>
              <w:rFonts w:ascii="Calibri" w:eastAsia="Calibri" w:hAnsi="Calibri" w:cs="Times New Roman"/>
              <w:b/>
              <w:noProof/>
              <w:color w:val="1E73AC" w:themeColor="accent2" w:themeTint="BF"/>
              <w:sz w:val="32"/>
              <w:szCs w:val="32"/>
            </w:rPr>
            <w:t xml:space="preserve"> Form</w:t>
          </w:r>
        </w:p>
      </w:tc>
    </w:tr>
  </w:tbl>
  <w:p w14:paraId="40F0E4B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946"/>
    <w:rsid w:val="000172E5"/>
    <w:rsid w:val="00052382"/>
    <w:rsid w:val="0006568A"/>
    <w:rsid w:val="00076F0F"/>
    <w:rsid w:val="00084253"/>
    <w:rsid w:val="000D1F49"/>
    <w:rsid w:val="001443A1"/>
    <w:rsid w:val="00171946"/>
    <w:rsid w:val="001727CA"/>
    <w:rsid w:val="002C56E6"/>
    <w:rsid w:val="00311D4F"/>
    <w:rsid w:val="00344849"/>
    <w:rsid w:val="0035058B"/>
    <w:rsid w:val="00361E11"/>
    <w:rsid w:val="003C2D94"/>
    <w:rsid w:val="003F0847"/>
    <w:rsid w:val="0040090B"/>
    <w:rsid w:val="0046302A"/>
    <w:rsid w:val="00487D2D"/>
    <w:rsid w:val="004A304E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B2451"/>
    <w:rsid w:val="007147D7"/>
    <w:rsid w:val="00770F25"/>
    <w:rsid w:val="007A35A8"/>
    <w:rsid w:val="007B0A85"/>
    <w:rsid w:val="007C6A52"/>
    <w:rsid w:val="0082043E"/>
    <w:rsid w:val="00846B76"/>
    <w:rsid w:val="008A335F"/>
    <w:rsid w:val="008E203A"/>
    <w:rsid w:val="0091229C"/>
    <w:rsid w:val="00940E73"/>
    <w:rsid w:val="00954DE0"/>
    <w:rsid w:val="0098597D"/>
    <w:rsid w:val="009F619A"/>
    <w:rsid w:val="009F6DDE"/>
    <w:rsid w:val="00A036A8"/>
    <w:rsid w:val="00A370A8"/>
    <w:rsid w:val="00AE578D"/>
    <w:rsid w:val="00B337A2"/>
    <w:rsid w:val="00B6799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49F4"/>
    <w:rsid w:val="00D16163"/>
    <w:rsid w:val="00D71F0E"/>
    <w:rsid w:val="00DB3FAD"/>
    <w:rsid w:val="00E61C09"/>
    <w:rsid w:val="00E750CB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D81C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E750CB"/>
    <w:pPr>
      <w:spacing w:before="0"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dadkin@ilstu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17FC06CCE54C17BE361ABB595E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B368C-7C3A-447A-B3CA-1E2A3D59658A}"/>
      </w:docPartPr>
      <w:docPartBody>
        <w:p w:rsidR="000959C8" w:rsidRDefault="00915152">
          <w:pPr>
            <w:pStyle w:val="DC17FC06CCE54C17BE361ABB595E74AA"/>
          </w:pPr>
          <w:r w:rsidRPr="006145D8">
            <w:t>Email</w:t>
          </w:r>
        </w:p>
      </w:docPartBody>
    </w:docPart>
    <w:docPart>
      <w:docPartPr>
        <w:name w:val="F3B44DE4CB034163A19C614A02DB7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643EE-E852-4621-A5F7-A1DF91E8AA45}"/>
      </w:docPartPr>
      <w:docPartBody>
        <w:p w:rsidR="0047098A" w:rsidRDefault="000959C8" w:rsidP="000959C8">
          <w:pPr>
            <w:pStyle w:val="F3B44DE4CB034163A19C614A02DB775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152"/>
    <w:rsid w:val="000959C8"/>
    <w:rsid w:val="0047098A"/>
    <w:rsid w:val="00915152"/>
    <w:rsid w:val="00A36305"/>
    <w:rsid w:val="00A40BD6"/>
    <w:rsid w:val="00D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CBA8685BCD884E5BB4DA7E62AD69D537">
    <w:name w:val="CBA8685BCD884E5BB4DA7E62AD69D537"/>
  </w:style>
  <w:style w:type="paragraph" w:customStyle="1" w:styleId="35B3F6375B224213A9505F7D17E49F16">
    <w:name w:val="35B3F6375B224213A9505F7D17E49F16"/>
  </w:style>
  <w:style w:type="paragraph" w:customStyle="1" w:styleId="6DB79CE49D5C40CD902F14C1BAF68456">
    <w:name w:val="6DB79CE49D5C40CD902F14C1BAF68456"/>
  </w:style>
  <w:style w:type="paragraph" w:customStyle="1" w:styleId="5F6FA739098D44FCA1CEB7AB44175BCE">
    <w:name w:val="5F6FA739098D44FCA1CEB7AB44175BCE"/>
  </w:style>
  <w:style w:type="paragraph" w:customStyle="1" w:styleId="428CA63219A64A7B9111B39CD5DE81A3">
    <w:name w:val="428CA63219A64A7B9111B39CD5DE81A3"/>
  </w:style>
  <w:style w:type="paragraph" w:customStyle="1" w:styleId="DC17FC06CCE54C17BE361ABB595E74AA">
    <w:name w:val="DC17FC06CCE54C17BE361ABB595E74AA"/>
  </w:style>
  <w:style w:type="paragraph" w:customStyle="1" w:styleId="1F6A3648E32F44FDB9405646298551EF">
    <w:name w:val="1F6A3648E32F44FDB9405646298551EF"/>
  </w:style>
  <w:style w:type="paragraph" w:customStyle="1" w:styleId="3F55DC9FE1504C4B9514054D8509559A">
    <w:name w:val="3F55DC9FE1504C4B9514054D8509559A"/>
  </w:style>
  <w:style w:type="paragraph" w:customStyle="1" w:styleId="E78A7780ED694AC982DEFCA4981AFFA5">
    <w:name w:val="E78A7780ED694AC982DEFCA4981AFFA5"/>
  </w:style>
  <w:style w:type="paragraph" w:customStyle="1" w:styleId="C07F038CED624BF0AD5215185D881BE6">
    <w:name w:val="C07F038CED624BF0AD5215185D881BE6"/>
  </w:style>
  <w:style w:type="paragraph" w:customStyle="1" w:styleId="62D205E3C1FF4F5D9A22D05A03C3AF2B">
    <w:name w:val="62D205E3C1FF4F5D9A22D05A03C3AF2B"/>
  </w:style>
  <w:style w:type="paragraph" w:customStyle="1" w:styleId="742421DD77824CCCB3694F2BCE672D27">
    <w:name w:val="742421DD77824CCCB3694F2BCE672D27"/>
  </w:style>
  <w:style w:type="paragraph" w:customStyle="1" w:styleId="CFBD3DC4FE9343178F2828C440671306">
    <w:name w:val="CFBD3DC4FE9343178F2828C440671306"/>
  </w:style>
  <w:style w:type="paragraph" w:customStyle="1" w:styleId="577A517C02144A4D9BF6A0E707D51AAF">
    <w:name w:val="577A517C02144A4D9BF6A0E707D51AAF"/>
    <w:rsid w:val="000959C8"/>
  </w:style>
  <w:style w:type="paragraph" w:customStyle="1" w:styleId="A19F7A82831F4A59AECF4C4237B372C3">
    <w:name w:val="A19F7A82831F4A59AECF4C4237B372C3"/>
    <w:rsid w:val="000959C8"/>
  </w:style>
  <w:style w:type="paragraph" w:customStyle="1" w:styleId="2604B69DCE5248E380F98ED64D1B7FDE">
    <w:name w:val="2604B69DCE5248E380F98ED64D1B7FDE"/>
    <w:rsid w:val="000959C8"/>
  </w:style>
  <w:style w:type="paragraph" w:customStyle="1" w:styleId="F6B9FB12ED5444F6AF63D7034CAABB69">
    <w:name w:val="F6B9FB12ED5444F6AF63D7034CAABB69"/>
    <w:rsid w:val="000959C8"/>
  </w:style>
  <w:style w:type="paragraph" w:customStyle="1" w:styleId="61E5C3E4043C47C3B0BD0B3C7AE50607">
    <w:name w:val="61E5C3E4043C47C3B0BD0B3C7AE50607"/>
    <w:rsid w:val="000959C8"/>
  </w:style>
  <w:style w:type="paragraph" w:customStyle="1" w:styleId="F3B44DE4CB034163A19C614A02DB7753">
    <w:name w:val="F3B44DE4CB034163A19C614A02DB7753"/>
    <w:rsid w:val="000959C8"/>
  </w:style>
  <w:style w:type="paragraph" w:customStyle="1" w:styleId="2A54F832F2B14ACFAD137872378579AD">
    <w:name w:val="2A54F832F2B14ACFAD137872378579AD"/>
    <w:rsid w:val="000959C8"/>
  </w:style>
  <w:style w:type="paragraph" w:customStyle="1" w:styleId="B4D86B3ABF38470D9D6324A0315BFFE9">
    <w:name w:val="B4D86B3ABF38470D9D6324A0315BFFE9"/>
    <w:rsid w:val="000959C8"/>
  </w:style>
  <w:style w:type="paragraph" w:customStyle="1" w:styleId="DCCE7AC5917D40A7A797401EF1DD1CC1">
    <w:name w:val="DCCE7AC5917D40A7A797401EF1DD1CC1"/>
    <w:rsid w:val="00095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terms/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b0879af-3eba-417a-a55a-ffe6dcd6ca7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2019-09-18T14:30:00Z</dcterms:created>
  <dcterms:modified xsi:type="dcterms:W3CDTF">2019-09-18T14:31:00Z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